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52251" w14:textId="77777777" w:rsidR="00055DB2" w:rsidRDefault="00055DB2"/>
    <w:p w14:paraId="09D25F2E" w14:textId="1FBE8C96" w:rsidR="00591CF8" w:rsidRDefault="00BB5BE7">
      <w:pPr>
        <w:rPr>
          <w:rFonts w:ascii="Calibri" w:eastAsia="Times New Roman" w:hAnsi="Calibri" w:cs="Times New Roman"/>
          <w:b/>
          <w:bCs/>
          <w:smallCaps/>
          <w:color w:val="943634" w:themeColor="accent2" w:themeShade="BF"/>
          <w:kern w:val="32"/>
          <w:sz w:val="32"/>
          <w:szCs w:val="32"/>
          <w:lang w:eastAsia="en-US"/>
        </w:rPr>
      </w:pPr>
      <w:r>
        <w:rPr>
          <w:rFonts w:ascii="Calibri" w:eastAsia="Times New Roman" w:hAnsi="Calibri" w:cs="Times New Roman"/>
          <w:b/>
          <w:bCs/>
          <w:smallCaps/>
          <w:noProof/>
          <w:color w:val="943634" w:themeColor="accent2" w:themeShade="BF"/>
          <w:kern w:val="32"/>
          <w:sz w:val="32"/>
          <w:szCs w:val="32"/>
        </w:rPr>
        <w:drawing>
          <wp:anchor distT="0" distB="0" distL="114300" distR="114300" simplePos="0" relativeHeight="251658244" behindDoc="1" locked="0" layoutInCell="1" allowOverlap="1" wp14:anchorId="4AA54828" wp14:editId="3308E542">
            <wp:simplePos x="0" y="0"/>
            <wp:positionH relativeFrom="margin">
              <wp:align>center</wp:align>
            </wp:positionH>
            <wp:positionV relativeFrom="paragraph">
              <wp:posOffset>-1388621</wp:posOffset>
            </wp:positionV>
            <wp:extent cx="8967467" cy="10764520"/>
            <wp:effectExtent l="0" t="0" r="5715" b="0"/>
            <wp:wrapNone/>
            <wp:docPr id="915" name="Billed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fractal-88067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67467" cy="1076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CF8" w:rsidRPr="00520A53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5F6C52F" wp14:editId="324DDF89">
                <wp:simplePos x="0" y="0"/>
                <wp:positionH relativeFrom="page">
                  <wp:posOffset>-13335</wp:posOffset>
                </wp:positionH>
                <wp:positionV relativeFrom="paragraph">
                  <wp:posOffset>1590675</wp:posOffset>
                </wp:positionV>
                <wp:extent cx="7566303" cy="3838575"/>
                <wp:effectExtent l="0" t="0" r="15875" b="28575"/>
                <wp:wrapNone/>
                <wp:docPr id="17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303" cy="3838575"/>
                        </a:xfrm>
                        <a:prstGeom prst="rect">
                          <a:avLst/>
                        </a:prstGeom>
                        <a:solidFill>
                          <a:srgbClr val="003366">
                            <a:alpha val="76000"/>
                          </a:srgbClr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C5EB00" w14:textId="60B74A84" w:rsidR="00225BF7" w:rsidRPr="00A51A76" w:rsidRDefault="00225BF7" w:rsidP="00591CF8">
                            <w:pPr>
                              <w:pStyle w:val="hovedoverskrift"/>
                              <w:rPr>
                                <w:color w:val="FFFFFF" w:themeColor="background1"/>
                                <w:sz w:val="88"/>
                                <w:szCs w:val="88"/>
                                <w:lang w:val="nb-NO"/>
                              </w:rPr>
                            </w:pPr>
                            <w:r w:rsidRPr="00A51A76">
                              <w:rPr>
                                <w:color w:val="FFFFFF" w:themeColor="background1"/>
                                <w:sz w:val="96"/>
                                <w:lang w:val="nb-NO"/>
                              </w:rPr>
                              <w:t>Matematikbanken</w:t>
                            </w:r>
                            <w:r w:rsidRPr="00A51A76">
                              <w:rPr>
                                <w:color w:val="FFFFFF" w:themeColor="background1"/>
                                <w:sz w:val="96"/>
                                <w:lang w:val="nb-NO"/>
                              </w:rPr>
                              <w:br/>
                            </w:r>
                            <w:r w:rsidRPr="00A51A76">
                              <w:rPr>
                                <w:color w:val="FFFFFF" w:themeColor="background1"/>
                                <w:sz w:val="88"/>
                                <w:szCs w:val="88"/>
                                <w:lang w:val="nb-NO"/>
                              </w:rPr>
                              <w:t>Valuta</w:t>
                            </w:r>
                          </w:p>
                          <w:p w14:paraId="433D505A" w14:textId="77777777" w:rsidR="00A51A76" w:rsidRPr="00A51A76" w:rsidRDefault="00A51A76" w:rsidP="00A51A76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</w:p>
                          <w:p w14:paraId="12506419" w14:textId="77777777" w:rsidR="00225BF7" w:rsidRPr="00A51A76" w:rsidRDefault="00225BF7" w:rsidP="00591CF8">
                            <w:pPr>
                              <w:tabs>
                                <w:tab w:val="right" w:pos="11340"/>
                              </w:tabs>
                              <w:spacing w:line="440" w:lineRule="exact"/>
                              <w:ind w:right="566"/>
                              <w:jc w:val="right"/>
                              <w:rPr>
                                <w:color w:val="339966"/>
                                <w:sz w:val="40"/>
                                <w:lang w:val="nb-NO"/>
                              </w:rPr>
                            </w:pPr>
                            <w:r w:rsidRPr="00A51A76">
                              <w:rPr>
                                <w:color w:val="339966"/>
                                <w:sz w:val="40"/>
                                <w:lang w:val="nb-NO"/>
                              </w:rPr>
                              <w:t>Helle Fjord</w:t>
                            </w:r>
                          </w:p>
                          <w:p w14:paraId="311CCE47" w14:textId="77777777" w:rsidR="00225BF7" w:rsidRPr="00A51A76" w:rsidRDefault="00225BF7" w:rsidP="00591CF8">
                            <w:pPr>
                              <w:tabs>
                                <w:tab w:val="right" w:pos="11340"/>
                              </w:tabs>
                              <w:spacing w:line="440" w:lineRule="exact"/>
                              <w:ind w:right="566"/>
                              <w:jc w:val="right"/>
                              <w:rPr>
                                <w:color w:val="33CC33"/>
                                <w:sz w:val="40"/>
                                <w:lang w:val="nb-NO"/>
                              </w:rPr>
                            </w:pPr>
                            <w:r w:rsidRPr="00A51A76">
                              <w:rPr>
                                <w:color w:val="339966"/>
                                <w:sz w:val="40"/>
                                <w:lang w:val="nb-NO"/>
                              </w:rPr>
                              <w:t>Morten Graae</w:t>
                            </w:r>
                          </w:p>
                          <w:p w14:paraId="3922404D" w14:textId="1168B164" w:rsidR="00225BF7" w:rsidRDefault="00225BF7" w:rsidP="00591CF8">
                            <w:pPr>
                              <w:tabs>
                                <w:tab w:val="right" w:pos="11340"/>
                              </w:tabs>
                              <w:spacing w:line="440" w:lineRule="exact"/>
                              <w:ind w:right="566"/>
                              <w:jc w:val="right"/>
                              <w:rPr>
                                <w:color w:val="339966"/>
                                <w:sz w:val="40"/>
                                <w:lang w:val="de-DE"/>
                              </w:rPr>
                            </w:pPr>
                            <w:r w:rsidRPr="00225BF7">
                              <w:rPr>
                                <w:color w:val="339966"/>
                                <w:sz w:val="40"/>
                                <w:lang w:val="de-DE"/>
                              </w:rPr>
                              <w:t>Kim Lorentzen</w:t>
                            </w:r>
                          </w:p>
                          <w:p w14:paraId="786A00C6" w14:textId="4D9ED0A6" w:rsidR="00225BF7" w:rsidRPr="00225BF7" w:rsidRDefault="00225BF7" w:rsidP="00591CF8">
                            <w:pPr>
                              <w:tabs>
                                <w:tab w:val="right" w:pos="11340"/>
                              </w:tabs>
                              <w:spacing w:line="440" w:lineRule="exact"/>
                              <w:ind w:right="566"/>
                              <w:jc w:val="right"/>
                              <w:rPr>
                                <w:color w:val="339966"/>
                                <w:sz w:val="40"/>
                              </w:rPr>
                            </w:pPr>
                            <w:r w:rsidRPr="00225BF7">
                              <w:rPr>
                                <w:color w:val="339966"/>
                                <w:sz w:val="40"/>
                              </w:rPr>
                              <w:t>Anders Ni</w:t>
                            </w:r>
                            <w:r>
                              <w:rPr>
                                <w:color w:val="339966"/>
                                <w:sz w:val="40"/>
                              </w:rPr>
                              <w:t>elsen</w:t>
                            </w:r>
                          </w:p>
                          <w:p w14:paraId="7209A0E3" w14:textId="77777777" w:rsidR="00225BF7" w:rsidRPr="00225BF7" w:rsidRDefault="00225BF7" w:rsidP="00591CF8">
                            <w:pPr>
                              <w:tabs>
                                <w:tab w:val="right" w:pos="11340"/>
                              </w:tabs>
                              <w:spacing w:line="440" w:lineRule="exact"/>
                              <w:ind w:right="566"/>
                              <w:jc w:val="right"/>
                              <w:rPr>
                                <w:color w:val="339966"/>
                                <w:sz w:val="40"/>
                              </w:rPr>
                            </w:pPr>
                            <w:r w:rsidRPr="00225BF7">
                              <w:rPr>
                                <w:color w:val="339966"/>
                                <w:sz w:val="40"/>
                              </w:rPr>
                              <w:t>Kristine Møller-Nielsen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6C52F" id="Rektangel 17" o:spid="_x0000_s1026" style="position:absolute;margin-left:-1.05pt;margin-top:125.25pt;width:595.75pt;height:302.2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" fillcolor="#036" strokecolor="#974706 [1609]" strokeweight="2pt">
                <v:fill opacity="49858f"/>
                <v:textbox>
                  <w:txbxContent>
                    <w:p w14:paraId="49C5EB00" w14:textId="60B74A84" w:rsidR="00225BF7" w:rsidRPr="00A51A76" w:rsidRDefault="00225BF7" w:rsidP="00591CF8">
                      <w:pPr>
                        <w:pStyle w:val="hovedoverskrift"/>
                        <w:rPr>
                          <w:color w:val="FFFFFF" w:themeColor="background1"/>
                          <w:sz w:val="88"/>
                          <w:szCs w:val="88"/>
                          <w:lang w:val="nb-NO"/>
                        </w:rPr>
                      </w:pPr>
                      <w:r w:rsidRPr="00A51A76">
                        <w:rPr>
                          <w:color w:val="FFFFFF" w:themeColor="background1"/>
                          <w:sz w:val="96"/>
                          <w:lang w:val="nb-NO"/>
                        </w:rPr>
                        <w:t>Matematikbanken</w:t>
                      </w:r>
                      <w:r w:rsidRPr="00A51A76">
                        <w:rPr>
                          <w:color w:val="FFFFFF" w:themeColor="background1"/>
                          <w:sz w:val="96"/>
                          <w:lang w:val="nb-NO"/>
                        </w:rPr>
                        <w:br/>
                      </w:r>
                      <w:r w:rsidRPr="00A51A76">
                        <w:rPr>
                          <w:color w:val="FFFFFF" w:themeColor="background1"/>
                          <w:sz w:val="88"/>
                          <w:szCs w:val="88"/>
                          <w:lang w:val="nb-NO"/>
                        </w:rPr>
                        <w:t>Valuta</w:t>
                      </w:r>
                    </w:p>
                    <w:p w14:paraId="433D505A" w14:textId="77777777" w:rsidR="00A51A76" w:rsidRPr="00A51A76" w:rsidRDefault="00A51A76" w:rsidP="00A51A76">
                      <w:pPr>
                        <w:jc w:val="center"/>
                        <w:rPr>
                          <w:lang w:val="nb-NO"/>
                        </w:rPr>
                      </w:pPr>
                    </w:p>
                    <w:p w14:paraId="12506419" w14:textId="77777777" w:rsidR="00225BF7" w:rsidRPr="00A51A76" w:rsidRDefault="00225BF7" w:rsidP="00591CF8">
                      <w:pPr>
                        <w:tabs>
                          <w:tab w:val="right" w:pos="11340"/>
                        </w:tabs>
                        <w:spacing w:line="440" w:lineRule="exact"/>
                        <w:ind w:right="566"/>
                        <w:jc w:val="right"/>
                        <w:rPr>
                          <w:color w:val="339966"/>
                          <w:sz w:val="40"/>
                          <w:lang w:val="nb-NO"/>
                        </w:rPr>
                      </w:pPr>
                      <w:r w:rsidRPr="00A51A76">
                        <w:rPr>
                          <w:color w:val="339966"/>
                          <w:sz w:val="40"/>
                          <w:lang w:val="nb-NO"/>
                        </w:rPr>
                        <w:t>Helle Fjord</w:t>
                      </w:r>
                    </w:p>
                    <w:p w14:paraId="311CCE47" w14:textId="77777777" w:rsidR="00225BF7" w:rsidRPr="00A51A76" w:rsidRDefault="00225BF7" w:rsidP="00591CF8">
                      <w:pPr>
                        <w:tabs>
                          <w:tab w:val="right" w:pos="11340"/>
                        </w:tabs>
                        <w:spacing w:line="440" w:lineRule="exact"/>
                        <w:ind w:right="566"/>
                        <w:jc w:val="right"/>
                        <w:rPr>
                          <w:color w:val="33CC33"/>
                          <w:sz w:val="40"/>
                          <w:lang w:val="nb-NO"/>
                        </w:rPr>
                      </w:pPr>
                      <w:r w:rsidRPr="00A51A76">
                        <w:rPr>
                          <w:color w:val="339966"/>
                          <w:sz w:val="40"/>
                          <w:lang w:val="nb-NO"/>
                        </w:rPr>
                        <w:t>Morten Graae</w:t>
                      </w:r>
                    </w:p>
                    <w:p w14:paraId="3922404D" w14:textId="1168B164" w:rsidR="00225BF7" w:rsidRDefault="00225BF7" w:rsidP="00591CF8">
                      <w:pPr>
                        <w:tabs>
                          <w:tab w:val="right" w:pos="11340"/>
                        </w:tabs>
                        <w:spacing w:line="440" w:lineRule="exact"/>
                        <w:ind w:right="566"/>
                        <w:jc w:val="right"/>
                        <w:rPr>
                          <w:color w:val="339966"/>
                          <w:sz w:val="40"/>
                          <w:lang w:val="de-DE"/>
                        </w:rPr>
                      </w:pPr>
                      <w:r w:rsidRPr="00225BF7">
                        <w:rPr>
                          <w:color w:val="339966"/>
                          <w:sz w:val="40"/>
                          <w:lang w:val="de-DE"/>
                        </w:rPr>
                        <w:t>Kim Lorentzen</w:t>
                      </w:r>
                    </w:p>
                    <w:p w14:paraId="786A00C6" w14:textId="4D9ED0A6" w:rsidR="00225BF7" w:rsidRPr="00225BF7" w:rsidRDefault="00225BF7" w:rsidP="00591CF8">
                      <w:pPr>
                        <w:tabs>
                          <w:tab w:val="right" w:pos="11340"/>
                        </w:tabs>
                        <w:spacing w:line="440" w:lineRule="exact"/>
                        <w:ind w:right="566"/>
                        <w:jc w:val="right"/>
                        <w:rPr>
                          <w:color w:val="339966"/>
                          <w:sz w:val="40"/>
                        </w:rPr>
                      </w:pPr>
                      <w:r w:rsidRPr="00225BF7">
                        <w:rPr>
                          <w:color w:val="339966"/>
                          <w:sz w:val="40"/>
                        </w:rPr>
                        <w:t>Anders Ni</w:t>
                      </w:r>
                      <w:r>
                        <w:rPr>
                          <w:color w:val="339966"/>
                          <w:sz w:val="40"/>
                        </w:rPr>
                        <w:t>elsen</w:t>
                      </w:r>
                    </w:p>
                    <w:p w14:paraId="7209A0E3" w14:textId="77777777" w:rsidR="00225BF7" w:rsidRPr="00225BF7" w:rsidRDefault="00225BF7" w:rsidP="00591CF8">
                      <w:pPr>
                        <w:tabs>
                          <w:tab w:val="right" w:pos="11340"/>
                        </w:tabs>
                        <w:spacing w:line="440" w:lineRule="exact"/>
                        <w:ind w:right="566"/>
                        <w:jc w:val="right"/>
                        <w:rPr>
                          <w:color w:val="339966"/>
                          <w:sz w:val="40"/>
                        </w:rPr>
                      </w:pPr>
                      <w:r w:rsidRPr="00225BF7">
                        <w:rPr>
                          <w:color w:val="339966"/>
                          <w:sz w:val="40"/>
                        </w:rPr>
                        <w:t>Kristine Møller-Nielsen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91CF8">
        <w:br w:type="page"/>
      </w:r>
    </w:p>
    <w:p w14:paraId="6A09AD36" w14:textId="77777777" w:rsidR="00FA02D9" w:rsidRDefault="00FA02D9" w:rsidP="00AE0CE3">
      <w:pPr>
        <w:sectPr w:rsidR="00FA02D9" w:rsidSect="00D36F27">
          <w:headerReference w:type="default" r:id="rId10"/>
          <w:footerReference w:type="default" r:id="rId11"/>
          <w:pgSz w:w="11906" w:h="16838"/>
          <w:pgMar w:top="1701" w:right="1134" w:bottom="1701" w:left="1134" w:header="709" w:footer="709" w:gutter="0"/>
          <w:cols w:space="708"/>
          <w:docGrid w:linePitch="360"/>
        </w:sectPr>
      </w:pPr>
    </w:p>
    <w:p w14:paraId="4075A31A" w14:textId="3B8FE836" w:rsidR="00FA02D9" w:rsidRPr="00E106CB" w:rsidRDefault="00FA02D9" w:rsidP="00D32F77">
      <w:pPr>
        <w:pStyle w:val="Overskrift1"/>
        <w:jc w:val="center"/>
      </w:pPr>
      <w:r w:rsidRPr="00E106CB">
        <w:rPr>
          <w:rFonts w:asciiTheme="minorHAnsi" w:hAnsiTheme="minorHAnsi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3089B9A" wp14:editId="1C461C1E">
                <wp:simplePos x="0" y="0"/>
                <wp:positionH relativeFrom="margin">
                  <wp:align>left</wp:align>
                </wp:positionH>
                <wp:positionV relativeFrom="paragraph">
                  <wp:posOffset>247015</wp:posOffset>
                </wp:positionV>
                <wp:extent cx="6118860" cy="1352550"/>
                <wp:effectExtent l="0" t="0" r="15240" b="19050"/>
                <wp:wrapTight wrapText="bothSides">
                  <wp:wrapPolygon edited="0">
                    <wp:start x="0" y="0"/>
                    <wp:lineTo x="0" y="21600"/>
                    <wp:lineTo x="21587" y="21600"/>
                    <wp:lineTo x="21587" y="0"/>
                    <wp:lineTo x="0" y="0"/>
                  </wp:wrapPolygon>
                </wp:wrapTight>
                <wp:docPr id="920" name="Rektangel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13525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7B6D5" w14:textId="77777777" w:rsidR="00225BF7" w:rsidRDefault="00225BF7" w:rsidP="00361D12">
                            <w:pPr>
                              <w:pStyle w:val="Overskrift1"/>
                            </w:pPr>
                            <w:r>
                              <w:t>OBS til eleven:</w:t>
                            </w:r>
                          </w:p>
                          <w:p w14:paraId="59CDEE75" w14:textId="77777777" w:rsidR="00225BF7" w:rsidRDefault="00225BF7" w:rsidP="00361D12">
                            <w:r>
                              <w:t>Opgaverne er lavet i 4 kategorier.</w:t>
                            </w:r>
                          </w:p>
                          <w:p w14:paraId="4C41D99E" w14:textId="77777777" w:rsidR="00225BF7" w:rsidRDefault="00225BF7" w:rsidP="00361D12"/>
                          <w:p w14:paraId="15465772" w14:textId="77777777" w:rsidR="00225BF7" w:rsidRDefault="00225BF7" w:rsidP="00361D12">
                            <w:r>
                              <w:t xml:space="preserve">Opgaverne er delt ind i </w:t>
                            </w:r>
                            <w:r w:rsidRPr="004A0685">
                              <w:rPr>
                                <w:color w:val="FF0000"/>
                              </w:rPr>
                              <w:t>rød</w:t>
                            </w:r>
                            <w:r>
                              <w:t xml:space="preserve">, </w:t>
                            </w:r>
                            <w:r w:rsidRPr="00B92C8E">
                              <w:rPr>
                                <w:color w:val="F79646" w:themeColor="accent6"/>
                              </w:rPr>
                              <w:t>orange</w:t>
                            </w:r>
                            <w:r>
                              <w:t xml:space="preserve">, </w:t>
                            </w:r>
                            <w:r w:rsidRPr="004A0685">
                              <w:rPr>
                                <w:color w:val="00B050"/>
                              </w:rPr>
                              <w:t>grøn</w:t>
                            </w:r>
                            <w:r>
                              <w:t>, sort i forhold til læringscirklen.</w:t>
                            </w:r>
                          </w:p>
                          <w:p w14:paraId="46956A1C" w14:textId="77777777" w:rsidR="00225BF7" w:rsidRDefault="00225BF7" w:rsidP="00361D12">
                            <w:r>
                              <w:t>Alle skal ende på grøn for at have opfyldt læringsmålene. De sorte er udfordringsopgaver, og du har så gjort mere end der er krævet.</w:t>
                            </w:r>
                          </w:p>
                          <w:p w14:paraId="6D1488C3" w14:textId="77777777" w:rsidR="00225BF7" w:rsidRDefault="00225BF7" w:rsidP="00361D12"/>
                          <w:p w14:paraId="47CFA3D0" w14:textId="77777777" w:rsidR="00225BF7" w:rsidRPr="00717882" w:rsidRDefault="00225BF7" w:rsidP="00361D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89B9A" id="Rektangel 920" o:spid="_x0000_s1027" style="position:absolute;left:0;text-align:left;margin-left:0;margin-top:19.45pt;width:481.8pt;height:106.5pt;z-index:-25165824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" fillcolor="white [3201]" strokecolor="#ffc000" strokeweight="2pt">
                <v:stroke dashstyle="1 1"/>
                <v:textbox>
                  <w:txbxContent>
                    <w:p w14:paraId="6517B6D5" w14:textId="77777777" w:rsidR="00225BF7" w:rsidRDefault="00225BF7" w:rsidP="00361D12">
                      <w:pPr>
                        <w:pStyle w:val="Overskrift1"/>
                      </w:pPr>
                      <w:r>
                        <w:t>OBS til eleven:</w:t>
                      </w:r>
                    </w:p>
                    <w:p w14:paraId="59CDEE75" w14:textId="77777777" w:rsidR="00225BF7" w:rsidRDefault="00225BF7" w:rsidP="00361D12">
                      <w:r>
                        <w:t>Opgaverne er lavet i 4 kategorier.</w:t>
                      </w:r>
                    </w:p>
                    <w:p w14:paraId="4C41D99E" w14:textId="77777777" w:rsidR="00225BF7" w:rsidRDefault="00225BF7" w:rsidP="00361D12"/>
                    <w:p w14:paraId="15465772" w14:textId="77777777" w:rsidR="00225BF7" w:rsidRDefault="00225BF7" w:rsidP="00361D12">
                      <w:r>
                        <w:t xml:space="preserve">Opgaverne er delt ind i </w:t>
                      </w:r>
                      <w:r w:rsidRPr="004A0685">
                        <w:rPr>
                          <w:color w:val="FF0000"/>
                        </w:rPr>
                        <w:t>rød</w:t>
                      </w:r>
                      <w:r>
                        <w:t xml:space="preserve">, </w:t>
                      </w:r>
                      <w:r w:rsidRPr="00B92C8E">
                        <w:rPr>
                          <w:color w:val="F79646" w:themeColor="accent6"/>
                        </w:rPr>
                        <w:t>orange</w:t>
                      </w:r>
                      <w:r>
                        <w:t xml:space="preserve">, </w:t>
                      </w:r>
                      <w:r w:rsidRPr="004A0685">
                        <w:rPr>
                          <w:color w:val="00B050"/>
                        </w:rPr>
                        <w:t>grøn</w:t>
                      </w:r>
                      <w:r>
                        <w:t>, sort i forhold til læringscirklen.</w:t>
                      </w:r>
                    </w:p>
                    <w:p w14:paraId="46956A1C" w14:textId="77777777" w:rsidR="00225BF7" w:rsidRDefault="00225BF7" w:rsidP="00361D12">
                      <w:r>
                        <w:t>Alle skal ende på grøn for at have opfyldt læringsmålene. De sorte er udfordringsopgaver, og du har så gjort mere end der er krævet.</w:t>
                      </w:r>
                    </w:p>
                    <w:p w14:paraId="6D1488C3" w14:textId="77777777" w:rsidR="00225BF7" w:rsidRDefault="00225BF7" w:rsidP="00361D12"/>
                    <w:p w14:paraId="47CFA3D0" w14:textId="77777777" w:rsidR="00225BF7" w:rsidRPr="00717882" w:rsidRDefault="00225BF7" w:rsidP="00361D12"/>
                  </w:txbxContent>
                </v:textbox>
                <w10:wrap type="tight" anchorx="margin"/>
              </v:rect>
            </w:pict>
          </mc:Fallback>
        </mc:AlternateContent>
      </w:r>
      <w:r w:rsidRPr="00E106CB">
        <w:t>VALUTA</w:t>
      </w:r>
    </w:p>
    <w:p w14:paraId="7BFF008C" w14:textId="77777777" w:rsidR="00FA02D9" w:rsidRPr="00E106CB" w:rsidRDefault="00FA02D9" w:rsidP="00361D12">
      <w:r w:rsidRPr="00E106CB">
        <w:rPr>
          <w:noProof/>
        </w:rPr>
        <mc:AlternateContent>
          <mc:Choice Requires="wps">
            <w:drawing>
              <wp:inline distT="0" distB="0" distL="0" distR="0" wp14:anchorId="48B17514" wp14:editId="30915F0A">
                <wp:extent cx="6118860" cy="3947374"/>
                <wp:effectExtent l="0" t="0" r="15240" b="15240"/>
                <wp:docPr id="921" name="Rektangel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3947374"/>
                        </a:xfrm>
                        <a:prstGeom prst="rect">
                          <a:avLst/>
                        </a:prstGeom>
                        <a:ln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16B77" w14:textId="77777777" w:rsidR="00225BF7" w:rsidRDefault="00225BF7" w:rsidP="00361D12">
                            <w:pPr>
                              <w:pStyle w:val="Overskrift2"/>
                            </w:pPr>
                            <w:r>
                              <w:t>Læs</w:t>
                            </w:r>
                          </w:p>
                          <w:p w14:paraId="2D249052" w14:textId="77777777" w:rsidR="00225BF7" w:rsidRPr="00D215A7" w:rsidRDefault="00225BF7" w:rsidP="00361D12">
                            <w:r w:rsidRPr="00D215A7">
                              <w:t xml:space="preserve">I Danmark hedder vores møntfod danske kroner (DKK). Hvis man skal køb noget i udlandet vil det være en nødvendighed at veksle til en anden møntfod/valuta. </w:t>
                            </w:r>
                          </w:p>
                          <w:p w14:paraId="6EC15654" w14:textId="77777777" w:rsidR="00225BF7" w:rsidRPr="00D215A7" w:rsidRDefault="00225BF7" w:rsidP="00361D12"/>
                          <w:p w14:paraId="0A19CBBB" w14:textId="77777777" w:rsidR="00225BF7" w:rsidRPr="00D215A7" w:rsidRDefault="00225BF7" w:rsidP="00361D12">
                            <w:r w:rsidRPr="00D215A7">
                              <w:t>Fx Helle Fjord skal til Norge på Skitur, sammen med hendes elever.</w:t>
                            </w:r>
                          </w:p>
                          <w:p w14:paraId="1AA9781D" w14:textId="77777777" w:rsidR="00225BF7" w:rsidRPr="00D215A7" w:rsidRDefault="00225BF7" w:rsidP="00361D12">
                            <w:r w:rsidRPr="00D215A7">
                              <w:t>Derfor har hun brug for lidt norske kroner til at købe lidt guf for.</w:t>
                            </w:r>
                          </w:p>
                          <w:p w14:paraId="7271A655" w14:textId="77777777" w:rsidR="00225BF7" w:rsidRPr="00D215A7" w:rsidRDefault="00225BF7" w:rsidP="00361D12"/>
                          <w:tbl>
                            <w:tblPr>
                              <w:tblStyle w:val="Gittertabel4-farve1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148"/>
                              <w:gridCol w:w="2640"/>
                              <w:gridCol w:w="2520"/>
                            </w:tblGrid>
                            <w:tr w:rsidR="00225BF7" w:rsidRPr="00D215A7" w14:paraId="4DB8E87A" w14:textId="77777777" w:rsidTr="00361D12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148" w:type="dxa"/>
                                </w:tcPr>
                                <w:p w14:paraId="0D06F4C2" w14:textId="77777777" w:rsidR="00225BF7" w:rsidRPr="00D215A7" w:rsidRDefault="00225BF7" w:rsidP="00361D12">
                                  <w:r w:rsidRPr="00D215A7">
                                    <w:t>Valuta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14:paraId="5EE85CEA" w14:textId="77777777" w:rsidR="00225BF7" w:rsidRPr="00D215A7" w:rsidRDefault="00225BF7" w:rsidP="00361D12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 w:rsidRPr="00D215A7">
                                    <w:t>Valutanavn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13415DD1" w14:textId="77777777" w:rsidR="00225BF7" w:rsidRPr="00D215A7" w:rsidRDefault="00225BF7" w:rsidP="00361D12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 w:rsidRPr="00D215A7">
                                    <w:t>Kurs</w:t>
                                  </w:r>
                                </w:p>
                              </w:tc>
                            </w:tr>
                            <w:tr w:rsidR="00225BF7" w:rsidRPr="00D215A7" w14:paraId="1A450633" w14:textId="77777777" w:rsidTr="00361D1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148" w:type="dxa"/>
                                </w:tcPr>
                                <w:p w14:paraId="49BB6A16" w14:textId="77777777" w:rsidR="00225BF7" w:rsidRPr="00D215A7" w:rsidRDefault="00225BF7" w:rsidP="00361D12">
                                  <w:r w:rsidRPr="00D215A7">
                                    <w:t>EUR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14:paraId="35E198B2" w14:textId="77777777" w:rsidR="00225BF7" w:rsidRPr="00D215A7" w:rsidRDefault="00225BF7" w:rsidP="00361D1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 w:rsidRPr="00D215A7">
                                    <w:t>Euro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AABC22D" w14:textId="77777777" w:rsidR="00225BF7" w:rsidRPr="00D215A7" w:rsidRDefault="00225BF7" w:rsidP="00361D1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 w:rsidRPr="00D215A7">
                                    <w:t>756,9</w:t>
                                  </w:r>
                                </w:p>
                              </w:tc>
                            </w:tr>
                            <w:tr w:rsidR="00225BF7" w:rsidRPr="00D215A7" w14:paraId="1682DCD9" w14:textId="77777777" w:rsidTr="00361D12">
                              <w:trPr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148" w:type="dxa"/>
                                </w:tcPr>
                                <w:p w14:paraId="650BA1CD" w14:textId="77777777" w:rsidR="00225BF7" w:rsidRPr="00D215A7" w:rsidRDefault="00225BF7" w:rsidP="00361D12">
                                  <w:r w:rsidRPr="00D215A7">
                                    <w:t>NOK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14:paraId="0A4B160F" w14:textId="77777777" w:rsidR="00225BF7" w:rsidRPr="00D215A7" w:rsidRDefault="00225BF7" w:rsidP="00361D1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 w:rsidRPr="00D215A7">
                                    <w:t>Norske kroner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7D99F617" w14:textId="77777777" w:rsidR="00225BF7" w:rsidRPr="00D215A7" w:rsidRDefault="00225BF7" w:rsidP="00361D1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  <w:r w:rsidRPr="00D215A7">
                                    <w:t>86,30</w:t>
                                  </w:r>
                                </w:p>
                              </w:tc>
                            </w:tr>
                            <w:tr w:rsidR="00225BF7" w:rsidRPr="00D215A7" w14:paraId="26C0652A" w14:textId="77777777" w:rsidTr="00361D1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148" w:type="dxa"/>
                                </w:tcPr>
                                <w:p w14:paraId="355F3A7D" w14:textId="77777777" w:rsidR="00225BF7" w:rsidRPr="00D215A7" w:rsidRDefault="00225BF7" w:rsidP="00361D12">
                                  <w:r w:rsidRPr="00D215A7">
                                    <w:t>USD</w:t>
                                  </w:r>
                                </w:p>
                              </w:tc>
                              <w:tc>
                                <w:tcPr>
                                  <w:tcW w:w="2640" w:type="dxa"/>
                                </w:tcPr>
                                <w:p w14:paraId="21539618" w14:textId="77777777" w:rsidR="00225BF7" w:rsidRPr="00D215A7" w:rsidRDefault="00225BF7" w:rsidP="00361D1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 w:rsidRPr="00D215A7">
                                    <w:t>Amerikanske dollar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1EB1D18A" w14:textId="77777777" w:rsidR="00225BF7" w:rsidRPr="00D215A7" w:rsidRDefault="00225BF7" w:rsidP="00361D1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  <w:r w:rsidRPr="00D215A7">
                                    <w:t>656,03</w:t>
                                  </w:r>
                                </w:p>
                              </w:tc>
                            </w:tr>
                          </w:tbl>
                          <w:p w14:paraId="3DF5C16B" w14:textId="77777777" w:rsidR="00225BF7" w:rsidRPr="00D215A7" w:rsidRDefault="00225BF7" w:rsidP="00361D12"/>
                          <w:p w14:paraId="1809F273" w14:textId="77777777" w:rsidR="00225BF7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  <w:r w:rsidRPr="00D215A7">
                              <w:t>I kolonnen ”kurs” står prisen i DKK for at købe 100 stk. af en fremmed valuta.</w:t>
                            </w:r>
                          </w:p>
                          <w:p w14:paraId="50A6F1AE" w14:textId="77777777" w:rsidR="00225BF7" w:rsidRPr="00D215A7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</w:p>
                          <w:p w14:paraId="2F927A20" w14:textId="77777777" w:rsidR="00225BF7" w:rsidRPr="00D215A7" w:rsidRDefault="00225BF7" w:rsidP="00361D12">
                            <w:r w:rsidRPr="00D215A7">
                              <w:t xml:space="preserve">Det betyder at 100 NOK koster 86,30 kr. </w:t>
                            </w:r>
                          </w:p>
                          <w:p w14:paraId="2163F644" w14:textId="77777777" w:rsidR="00225BF7" w:rsidRPr="00D215A7" w:rsidRDefault="00225BF7" w:rsidP="00361D12"/>
                          <w:p w14:paraId="12EB63F9" w14:textId="7FEBE2C6" w:rsidR="00225BF7" w:rsidRPr="00D215A7" w:rsidRDefault="00225BF7" w:rsidP="00361D12">
                            <w:r w:rsidRPr="00D215A7">
                              <w:t>For at finde prisen for 1 norsk kr. findes på følgende måde:</w:t>
                            </w:r>
                            <w:r>
                              <w:br/>
                            </w:r>
                          </w:p>
                          <w:p w14:paraId="6B67160E" w14:textId="563C8540" w:rsidR="00225BF7" w:rsidRPr="00D215A7" w:rsidRDefault="00225BF7" w:rsidP="00361D12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Prisen for 1 NOK=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pris for 100 NOK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kursen</m:t>
                                        </m:r>
                                      </m:e>
                                    </m:d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100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B17514" id="Rektangel 921" o:spid="_x0000_s1028" style="width:481.8pt;height:3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" fillcolor="white [3201]" strokecolor="#ffc000" strokeweight="2pt">
                <v:stroke dashstyle="1 1"/>
                <v:textbox>
                  <w:txbxContent>
                    <w:p w14:paraId="50216B77" w14:textId="77777777" w:rsidR="00225BF7" w:rsidRDefault="00225BF7" w:rsidP="00361D12">
                      <w:pPr>
                        <w:pStyle w:val="Overskrift2"/>
                      </w:pPr>
                      <w:r>
                        <w:t>Læs</w:t>
                      </w:r>
                    </w:p>
                    <w:p w14:paraId="2D249052" w14:textId="77777777" w:rsidR="00225BF7" w:rsidRPr="00D215A7" w:rsidRDefault="00225BF7" w:rsidP="00361D12">
                      <w:r w:rsidRPr="00D215A7">
                        <w:t xml:space="preserve">I Danmark hedder vores møntfod danske kroner (DKK). Hvis man skal køb noget i udlandet vil det være en nødvendighed at veksle til en anden møntfod/valuta. </w:t>
                      </w:r>
                    </w:p>
                    <w:p w14:paraId="6EC15654" w14:textId="77777777" w:rsidR="00225BF7" w:rsidRPr="00D215A7" w:rsidRDefault="00225BF7" w:rsidP="00361D12"/>
                    <w:p w14:paraId="0A19CBBB" w14:textId="77777777" w:rsidR="00225BF7" w:rsidRPr="00D215A7" w:rsidRDefault="00225BF7" w:rsidP="00361D12">
                      <w:r w:rsidRPr="00D215A7">
                        <w:t>Fx Helle Fjord skal til Norge på Skitur, sammen med hendes elever.</w:t>
                      </w:r>
                    </w:p>
                    <w:p w14:paraId="1AA9781D" w14:textId="77777777" w:rsidR="00225BF7" w:rsidRPr="00D215A7" w:rsidRDefault="00225BF7" w:rsidP="00361D12">
                      <w:r w:rsidRPr="00D215A7">
                        <w:t>Derfor har hun brug for lidt norske kroner til at købe lidt guf for.</w:t>
                      </w:r>
                    </w:p>
                    <w:p w14:paraId="7271A655" w14:textId="77777777" w:rsidR="00225BF7" w:rsidRPr="00D215A7" w:rsidRDefault="00225BF7" w:rsidP="00361D12"/>
                    <w:tbl>
                      <w:tblPr>
                        <w:tblStyle w:val="Gittertabel4-farve1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148"/>
                        <w:gridCol w:w="2640"/>
                        <w:gridCol w:w="2520"/>
                      </w:tblGrid>
                      <w:tr w:rsidR="00225BF7" w:rsidRPr="00D215A7" w14:paraId="4DB8E87A" w14:textId="77777777" w:rsidTr="00361D12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148" w:type="dxa"/>
                          </w:tcPr>
                          <w:p w14:paraId="0D06F4C2" w14:textId="77777777" w:rsidR="00225BF7" w:rsidRPr="00D215A7" w:rsidRDefault="00225BF7" w:rsidP="00361D12">
                            <w:r w:rsidRPr="00D215A7">
                              <w:t>Valuta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14:paraId="5EE85CEA" w14:textId="77777777" w:rsidR="00225BF7" w:rsidRPr="00D215A7" w:rsidRDefault="00225BF7" w:rsidP="00361D12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 w:rsidRPr="00D215A7">
                              <w:t>Valutanavn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13415DD1" w14:textId="77777777" w:rsidR="00225BF7" w:rsidRPr="00D215A7" w:rsidRDefault="00225BF7" w:rsidP="00361D12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 w:rsidRPr="00D215A7">
                              <w:t>Kurs</w:t>
                            </w:r>
                          </w:p>
                        </w:tc>
                      </w:tr>
                      <w:tr w:rsidR="00225BF7" w:rsidRPr="00D215A7" w14:paraId="1A450633" w14:textId="77777777" w:rsidTr="00361D1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148" w:type="dxa"/>
                          </w:tcPr>
                          <w:p w14:paraId="49BB6A16" w14:textId="77777777" w:rsidR="00225BF7" w:rsidRPr="00D215A7" w:rsidRDefault="00225BF7" w:rsidP="00361D12">
                            <w:r w:rsidRPr="00D215A7">
                              <w:t>EUR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14:paraId="35E198B2" w14:textId="77777777" w:rsidR="00225BF7" w:rsidRPr="00D215A7" w:rsidRDefault="00225BF7" w:rsidP="00361D1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 w:rsidRPr="00D215A7">
                              <w:t>Euro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2AABC22D" w14:textId="77777777" w:rsidR="00225BF7" w:rsidRPr="00D215A7" w:rsidRDefault="00225BF7" w:rsidP="00361D1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 w:rsidRPr="00D215A7">
                              <w:t>756,9</w:t>
                            </w:r>
                          </w:p>
                        </w:tc>
                      </w:tr>
                      <w:tr w:rsidR="00225BF7" w:rsidRPr="00D215A7" w14:paraId="1682DCD9" w14:textId="77777777" w:rsidTr="00361D12">
                        <w:trPr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148" w:type="dxa"/>
                          </w:tcPr>
                          <w:p w14:paraId="650BA1CD" w14:textId="77777777" w:rsidR="00225BF7" w:rsidRPr="00D215A7" w:rsidRDefault="00225BF7" w:rsidP="00361D12">
                            <w:r w:rsidRPr="00D215A7">
                              <w:t>NOK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14:paraId="0A4B160F" w14:textId="77777777" w:rsidR="00225BF7" w:rsidRPr="00D215A7" w:rsidRDefault="00225BF7" w:rsidP="00361D1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 w:rsidRPr="00D215A7">
                              <w:t>Norske kroner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7D99F617" w14:textId="77777777" w:rsidR="00225BF7" w:rsidRPr="00D215A7" w:rsidRDefault="00225BF7" w:rsidP="00361D1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  <w:r w:rsidRPr="00D215A7">
                              <w:t>86,30</w:t>
                            </w:r>
                          </w:p>
                        </w:tc>
                      </w:tr>
                      <w:tr w:rsidR="00225BF7" w:rsidRPr="00D215A7" w14:paraId="26C0652A" w14:textId="77777777" w:rsidTr="00361D1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148" w:type="dxa"/>
                          </w:tcPr>
                          <w:p w14:paraId="355F3A7D" w14:textId="77777777" w:rsidR="00225BF7" w:rsidRPr="00D215A7" w:rsidRDefault="00225BF7" w:rsidP="00361D12">
                            <w:r w:rsidRPr="00D215A7">
                              <w:t>USD</w:t>
                            </w:r>
                          </w:p>
                        </w:tc>
                        <w:tc>
                          <w:tcPr>
                            <w:tcW w:w="2640" w:type="dxa"/>
                          </w:tcPr>
                          <w:p w14:paraId="21539618" w14:textId="77777777" w:rsidR="00225BF7" w:rsidRPr="00D215A7" w:rsidRDefault="00225BF7" w:rsidP="00361D1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 w:rsidRPr="00D215A7">
                              <w:t>Amerikanske dollar</w:t>
                            </w:r>
                          </w:p>
                        </w:tc>
                        <w:tc>
                          <w:tcPr>
                            <w:tcW w:w="2520" w:type="dxa"/>
                          </w:tcPr>
                          <w:p w14:paraId="1EB1D18A" w14:textId="77777777" w:rsidR="00225BF7" w:rsidRPr="00D215A7" w:rsidRDefault="00225BF7" w:rsidP="00361D1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  <w:r w:rsidRPr="00D215A7">
                              <w:t>656,03</w:t>
                            </w:r>
                          </w:p>
                        </w:tc>
                      </w:tr>
                    </w:tbl>
                    <w:p w14:paraId="3DF5C16B" w14:textId="77777777" w:rsidR="00225BF7" w:rsidRPr="00D215A7" w:rsidRDefault="00225BF7" w:rsidP="00361D12"/>
                    <w:p w14:paraId="1809F273" w14:textId="77777777" w:rsidR="00225BF7" w:rsidRDefault="00225BF7" w:rsidP="00361D12">
                      <w:pPr>
                        <w:tabs>
                          <w:tab w:val="left" w:pos="426"/>
                        </w:tabs>
                      </w:pPr>
                      <w:r w:rsidRPr="00D215A7">
                        <w:t>I kolonnen ”kurs” står prisen i DKK for at købe 100 stk. af en fremmed valuta.</w:t>
                      </w:r>
                    </w:p>
                    <w:p w14:paraId="50A6F1AE" w14:textId="77777777" w:rsidR="00225BF7" w:rsidRPr="00D215A7" w:rsidRDefault="00225BF7" w:rsidP="00361D12">
                      <w:pPr>
                        <w:tabs>
                          <w:tab w:val="left" w:pos="426"/>
                        </w:tabs>
                      </w:pPr>
                    </w:p>
                    <w:p w14:paraId="2F927A20" w14:textId="77777777" w:rsidR="00225BF7" w:rsidRPr="00D215A7" w:rsidRDefault="00225BF7" w:rsidP="00361D12">
                      <w:r w:rsidRPr="00D215A7">
                        <w:t xml:space="preserve">Det betyder at 100 NOK koster 86,30 kr. </w:t>
                      </w:r>
                    </w:p>
                    <w:p w14:paraId="2163F644" w14:textId="77777777" w:rsidR="00225BF7" w:rsidRPr="00D215A7" w:rsidRDefault="00225BF7" w:rsidP="00361D12"/>
                    <w:p w14:paraId="12EB63F9" w14:textId="7FEBE2C6" w:rsidR="00225BF7" w:rsidRPr="00D215A7" w:rsidRDefault="00225BF7" w:rsidP="00361D12">
                      <w:r w:rsidRPr="00D215A7">
                        <w:t>For at finde prisen for 1 norsk kr. findes på følgende måde:</w:t>
                      </w:r>
                      <w:r>
                        <w:br/>
                      </w:r>
                    </w:p>
                    <w:p w14:paraId="6B67160E" w14:textId="563C8540" w:rsidR="00225BF7" w:rsidRPr="00D215A7" w:rsidRDefault="00225BF7" w:rsidP="00361D12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Prisen for 1 NOK=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 xml:space="preserve">pris for 100 NOK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kursen</m:t>
                                  </m:r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100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anchorlock/>
              </v:rect>
            </w:pict>
          </mc:Fallback>
        </mc:AlternateContent>
      </w:r>
    </w:p>
    <w:p w14:paraId="00C4EE7A" w14:textId="77777777" w:rsidR="00FA02D9" w:rsidRPr="00E106CB" w:rsidRDefault="00FA02D9" w:rsidP="00361D12">
      <w:pPr>
        <w:tabs>
          <w:tab w:val="left" w:pos="426"/>
        </w:tabs>
      </w:pPr>
    </w:p>
    <w:p w14:paraId="1DFD7C4A" w14:textId="77777777" w:rsidR="00FA02D9" w:rsidRPr="00E106CB" w:rsidRDefault="00FA02D9" w:rsidP="00361D12">
      <w:r w:rsidRPr="00E106CB">
        <w:rPr>
          <w:noProof/>
        </w:rPr>
        <mc:AlternateContent>
          <mc:Choice Requires="wps">
            <w:drawing>
              <wp:inline distT="0" distB="0" distL="0" distR="0" wp14:anchorId="2ABBDB1F" wp14:editId="03D200EB">
                <wp:extent cx="6118860" cy="1833563"/>
                <wp:effectExtent l="0" t="0" r="15240" b="14605"/>
                <wp:docPr id="922" name="Rektangel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18335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143BF" w14:textId="77777777" w:rsidR="00225BF7" w:rsidRPr="00E106CB" w:rsidRDefault="00225BF7" w:rsidP="00361D12">
                            <w:pPr>
                              <w:jc w:val="center"/>
                            </w:pPr>
                            <w:r w:rsidRPr="00E106CB">
                              <w:t>Fx Helle skal bruge 40 NOK og skal finde ud af hvad de koster i DKK.</w:t>
                            </w:r>
                          </w:p>
                          <w:p w14:paraId="5B30C044" w14:textId="77777777" w:rsidR="00225BF7" w:rsidRPr="00E106CB" w:rsidRDefault="00225BF7" w:rsidP="00361D12">
                            <w:pPr>
                              <w:jc w:val="center"/>
                            </w:pPr>
                          </w:p>
                          <w:p w14:paraId="784CCE49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  <w:jc w:val="center"/>
                            </w:pPr>
                            <w:r w:rsidRPr="00E106CB">
                              <w:t xml:space="preserve">Prisen for 1 NOK= </w:t>
                            </w:r>
                            <w:r w:rsidRPr="00E106CB">
                              <w:rPr>
                                <w:position w:val="-24"/>
                              </w:rPr>
                              <w:object w:dxaOrig="636" w:dyaOrig="636" w14:anchorId="03D4C1F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1.8pt;height:31.8pt">
                                  <v:imagedata r:id="rId12" o:title=""/>
                                </v:shape>
                                <o:OLEObject Type="Embed" ProgID="Equation.3" ShapeID="_x0000_i1025" DrawAspect="Content" ObjectID="_1807349888" r:id="rId13"/>
                              </w:object>
                            </w:r>
                          </w:p>
                          <w:p w14:paraId="3592C1B4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  <w:jc w:val="center"/>
                            </w:pPr>
                            <w:r w:rsidRPr="00E106CB">
                              <w:t>1 NOK = 0,8630 DKK</w:t>
                            </w:r>
                          </w:p>
                          <w:p w14:paraId="5A1DE18B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  <w:jc w:val="center"/>
                            </w:pPr>
                          </w:p>
                          <w:p w14:paraId="47627274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  <w:jc w:val="center"/>
                            </w:pPr>
                            <w:r w:rsidRPr="00E106CB">
                              <w:t>40 NOK = 0,8630 x 40</w:t>
                            </w:r>
                          </w:p>
                          <w:p w14:paraId="26CDA7A1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  <w:jc w:val="center"/>
                            </w:pPr>
                          </w:p>
                          <w:p w14:paraId="3AA49D03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  <w:jc w:val="center"/>
                            </w:pPr>
                            <w:r w:rsidRPr="00E106CB">
                              <w:t>40 NOK = 34,52 DKK</w:t>
                            </w:r>
                          </w:p>
                          <w:p w14:paraId="5828478B" w14:textId="77777777" w:rsidR="00225BF7" w:rsidRPr="00E106CB" w:rsidRDefault="00225BF7" w:rsidP="00361D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BBDB1F" id="Rektangel 922" o:spid="_x0000_s1029" style="width:481.8pt;height:1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" fillcolor="white [3201]" strokecolor="#548dd4 [1951]" strokeweight="2pt">
                <v:stroke dashstyle="dash"/>
                <v:textbox>
                  <w:txbxContent>
                    <w:p w14:paraId="142143BF" w14:textId="77777777" w:rsidR="00225BF7" w:rsidRPr="00E106CB" w:rsidRDefault="00225BF7" w:rsidP="00361D12">
                      <w:pPr>
                        <w:jc w:val="center"/>
                      </w:pPr>
                      <w:r w:rsidRPr="00E106CB">
                        <w:t>Fx Helle skal bruge 40 NOK og skal finde ud af hvad de koster i DKK.</w:t>
                      </w:r>
                    </w:p>
                    <w:p w14:paraId="5B30C044" w14:textId="77777777" w:rsidR="00225BF7" w:rsidRPr="00E106CB" w:rsidRDefault="00225BF7" w:rsidP="00361D12">
                      <w:pPr>
                        <w:jc w:val="center"/>
                      </w:pPr>
                    </w:p>
                    <w:p w14:paraId="784CCE49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  <w:jc w:val="center"/>
                      </w:pPr>
                      <w:r w:rsidRPr="00E106CB">
                        <w:t xml:space="preserve">Prisen for 1 NOK= </w:t>
                      </w:r>
                      <w:r w:rsidRPr="00E106CB">
                        <w:rPr>
                          <w:position w:val="-24"/>
                        </w:rPr>
                        <w:object w:dxaOrig="636" w:dyaOrig="636" w14:anchorId="03D4C1F3">
                          <v:shape id="_x0000_i1025" type="#_x0000_t75" style="width:31.8pt;height:31.8pt">
                            <v:imagedata r:id="rId12" o:title=""/>
                          </v:shape>
                          <o:OLEObject Type="Embed" ProgID="Equation.3" ShapeID="_x0000_i1025" DrawAspect="Content" ObjectID="_1807349888" r:id="rId14"/>
                        </w:object>
                      </w:r>
                    </w:p>
                    <w:p w14:paraId="3592C1B4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  <w:jc w:val="center"/>
                      </w:pPr>
                      <w:r w:rsidRPr="00E106CB">
                        <w:t>1 NOK = 0,8630 DKK</w:t>
                      </w:r>
                    </w:p>
                    <w:p w14:paraId="5A1DE18B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  <w:jc w:val="center"/>
                      </w:pPr>
                    </w:p>
                    <w:p w14:paraId="47627274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  <w:jc w:val="center"/>
                      </w:pPr>
                      <w:r w:rsidRPr="00E106CB">
                        <w:t>40 NOK = 0,8630 x 40</w:t>
                      </w:r>
                    </w:p>
                    <w:p w14:paraId="26CDA7A1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  <w:jc w:val="center"/>
                      </w:pPr>
                    </w:p>
                    <w:p w14:paraId="3AA49D03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  <w:jc w:val="center"/>
                      </w:pPr>
                      <w:r w:rsidRPr="00E106CB">
                        <w:t>40 NOK = 34,52 DKK</w:t>
                      </w:r>
                    </w:p>
                    <w:p w14:paraId="5828478B" w14:textId="77777777" w:rsidR="00225BF7" w:rsidRPr="00E106CB" w:rsidRDefault="00225BF7" w:rsidP="00361D12"/>
                  </w:txbxContent>
                </v:textbox>
                <w10:anchorlock/>
              </v:rect>
            </w:pict>
          </mc:Fallback>
        </mc:AlternateContent>
      </w:r>
    </w:p>
    <w:p w14:paraId="2095DEAE" w14:textId="77777777" w:rsidR="00FA02D9" w:rsidRPr="00E106CB" w:rsidRDefault="00FA02D9" w:rsidP="00361D12"/>
    <w:p w14:paraId="308C763E" w14:textId="5249ED30" w:rsidR="00FA02D9" w:rsidRPr="00E106CB" w:rsidRDefault="00FA02D9" w:rsidP="00361D12">
      <w:pPr>
        <w:tabs>
          <w:tab w:val="left" w:pos="426"/>
        </w:tabs>
      </w:pPr>
      <w:r w:rsidRPr="00E106CB">
        <w:rPr>
          <w:noProof/>
        </w:rPr>
        <mc:AlternateContent>
          <mc:Choice Requires="wps">
            <w:drawing>
              <wp:inline distT="0" distB="0" distL="0" distR="0" wp14:anchorId="2A79E3E1" wp14:editId="6EF41EBA">
                <wp:extent cx="6118860" cy="4462463"/>
                <wp:effectExtent l="0" t="0" r="15240" b="14605"/>
                <wp:docPr id="923" name="Rektangel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4462463"/>
                        </a:xfrm>
                        <a:prstGeom prst="rect">
                          <a:avLst/>
                        </a:prstGeom>
                        <a:ln>
                          <a:solidFill>
                            <a:srgbClr val="FFC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34FBB" w14:textId="77777777" w:rsidR="00225BF7" w:rsidRPr="00E106CB" w:rsidRDefault="00225BF7" w:rsidP="00361D12">
                            <w:pPr>
                              <w:pStyle w:val="Overskrift2"/>
                            </w:pPr>
                            <w:r w:rsidRPr="00E106CB">
                              <w:t>Læs</w:t>
                            </w:r>
                          </w:p>
                          <w:p w14:paraId="1406B252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  <w:r w:rsidRPr="00E106CB">
                              <w:t>Man kunne også stå i den situation, at man har et beløb i DKK, som man gerne vil veksle til en fremmed valuta. Derfor vil man gerne vide, hvor meget man kan få af fremmed valuta for de DKK.</w:t>
                            </w:r>
                          </w:p>
                          <w:p w14:paraId="5FF3B127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</w:p>
                          <w:p w14:paraId="22E01C4E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  <w:r w:rsidRPr="00E106CB">
                              <w:t>Eks. Vi har 300 DKK og vil gerne vide, hvor mange Norske kr. vi kan få for dem.</w:t>
                            </w:r>
                          </w:p>
                          <w:p w14:paraId="0AAAAED6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</w:p>
                          <w:p w14:paraId="5101FAB1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  <w:r w:rsidRPr="00E106CB">
                              <w:t>Først finder vi ud af, hvor meget 1 Norsk kr. koster:</w:t>
                            </w:r>
                          </w:p>
                          <w:p w14:paraId="53FB45EC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</w:p>
                          <w:p w14:paraId="69B63E9B" w14:textId="77777777" w:rsidR="00225BF7" w:rsidRPr="00E106CB" w:rsidRDefault="00225BF7" w:rsidP="00361D12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Prisen for 1 NOK=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pris for 100 NOK (kursen)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Pr="00E106CB"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86,30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=0,863</m:t>
                              </m:r>
                            </m:oMath>
                          </w:p>
                          <w:p w14:paraId="0F8CB247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</w:p>
                          <w:p w14:paraId="23A00BD6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  <w:r w:rsidRPr="00E106CB">
                              <w:t>Her er kursen 86,30, så 1 norsk kr. koster 0,8630 DKK (Ikke afrundet, da vi skal bruge det i videre beregning)</w:t>
                            </w:r>
                          </w:p>
                          <w:p w14:paraId="4DF2D381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</w:p>
                          <w:p w14:paraId="77A8CFA1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  <w:r w:rsidRPr="00E106CB">
                              <w:t>Når vi ved, hvad en norsk kr. koster, kan vi finde ud af, hvor mange norske kr. vi kan købe ved at sige: beløb vi vil købe for i danske kr. divideret med prisen for 1 norsk kr.</w:t>
                            </w:r>
                          </w:p>
                          <w:p w14:paraId="2232568A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</w:p>
                          <w:p w14:paraId="002EBA23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  <w:r w:rsidRPr="00E106CB">
                              <w:t xml:space="preserve">Antal norske kr. vi kan købe=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antal DKK vi vil købe for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pris for 1 norsk kr</m:t>
                                  </m:r>
                                </m:den>
                              </m:f>
                            </m:oMath>
                            <w:r w:rsidRPr="00E106CB"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300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0,863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≈347,6246</m:t>
                              </m:r>
                            </m:oMath>
                          </w:p>
                          <w:p w14:paraId="1BA78791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</w:p>
                          <w:p w14:paraId="050877A9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  <w:r w:rsidRPr="00E106CB">
                              <w:t>Her er det 347,62 Norske kr. (afrundet)</w:t>
                            </w:r>
                          </w:p>
                          <w:p w14:paraId="30E32FD0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</w:pPr>
                          </w:p>
                          <w:p w14:paraId="16AE18DB" w14:textId="77777777" w:rsidR="00225BF7" w:rsidRPr="00E106CB" w:rsidRDefault="00225BF7" w:rsidP="00361D12">
                            <w:pPr>
                              <w:tabs>
                                <w:tab w:val="left" w:pos="426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Vi kan altså få</w:t>
                            </w:r>
                            <w:r w:rsidRPr="00E106CB">
                              <w:rPr>
                                <w:b/>
                              </w:rPr>
                              <w:t xml:space="preserve"> 347,62 Norske kr. for vores 300 DKK.</w:t>
                            </w:r>
                          </w:p>
                          <w:p w14:paraId="2FFC3851" w14:textId="77777777" w:rsidR="00225BF7" w:rsidRPr="00E106CB" w:rsidRDefault="00225BF7" w:rsidP="00361D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79E3E1" id="Rektangel 923" o:spid="_x0000_s1030" style="width:481.8pt;height:35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" fillcolor="white [3201]" strokecolor="#ffc000" strokeweight="2pt">
                <v:stroke dashstyle="1 1"/>
                <v:textbox>
                  <w:txbxContent>
                    <w:p w14:paraId="62B34FBB" w14:textId="77777777" w:rsidR="00225BF7" w:rsidRPr="00E106CB" w:rsidRDefault="00225BF7" w:rsidP="00361D12">
                      <w:pPr>
                        <w:pStyle w:val="Overskrift2"/>
                      </w:pPr>
                      <w:r w:rsidRPr="00E106CB">
                        <w:t>Læs</w:t>
                      </w:r>
                    </w:p>
                    <w:p w14:paraId="1406B252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  <w:r w:rsidRPr="00E106CB">
                        <w:t>Man kunne også stå i den situation, at man har et beløb i DKK, som man gerne vil veksle til en fremmed valuta. Derfor vil man gerne vide, hvor meget man kan få af fremmed valuta for de DKK.</w:t>
                      </w:r>
                    </w:p>
                    <w:p w14:paraId="5FF3B127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</w:p>
                    <w:p w14:paraId="22E01C4E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  <w:r w:rsidRPr="00E106CB">
                        <w:t>Eks. Vi har 300 DKK og vil gerne vide, hvor mange Norske kr. vi kan få for dem.</w:t>
                      </w:r>
                    </w:p>
                    <w:p w14:paraId="0AAAAED6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</w:p>
                    <w:p w14:paraId="5101FAB1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  <w:r w:rsidRPr="00E106CB">
                        <w:t>Først finder vi ud af, hvor meget 1 Norsk kr. koster:</w:t>
                      </w:r>
                    </w:p>
                    <w:p w14:paraId="53FB45EC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</w:p>
                    <w:p w14:paraId="69B63E9B" w14:textId="77777777" w:rsidR="00225BF7" w:rsidRPr="00E106CB" w:rsidRDefault="00225BF7" w:rsidP="00361D12">
                      <m:oMath>
                        <m:r>
                          <w:rPr>
                            <w:rFonts w:ascii="Cambria Math" w:hAnsi="Cambria Math"/>
                          </w:rPr>
                          <m:t>Prisen for 1 NOK=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 xml:space="preserve">pris for 100 NOK (kursen)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100</m:t>
                            </m:r>
                          </m:den>
                        </m:f>
                      </m:oMath>
                      <w:r w:rsidRPr="00E106CB"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86,30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100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=0,863</m:t>
                        </m:r>
                      </m:oMath>
                    </w:p>
                    <w:p w14:paraId="0F8CB247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</w:p>
                    <w:p w14:paraId="23A00BD6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  <w:r w:rsidRPr="00E106CB">
                        <w:t>Her er kursen 86,30, så 1 norsk kr. koster 0,8630 DKK (Ikke afrundet, da vi skal bruge det i videre beregning)</w:t>
                      </w:r>
                    </w:p>
                    <w:p w14:paraId="4DF2D381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</w:p>
                    <w:p w14:paraId="77A8CFA1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  <w:r w:rsidRPr="00E106CB">
                        <w:t>Når vi ved, hvad en norsk kr. koster, kan vi finde ud af, hvor mange norske kr. vi kan købe ved at sige: beløb vi vil købe for i danske kr. divideret med prisen for 1 norsk kr.</w:t>
                      </w:r>
                    </w:p>
                    <w:p w14:paraId="2232568A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</w:p>
                    <w:p w14:paraId="002EBA23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  <w:r w:rsidRPr="00E106CB">
                        <w:t xml:space="preserve">Antal norske kr. vi kan købe=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 xml:space="preserve">antal DKK vi vil købe for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pris for 1 norsk kr</m:t>
                            </m:r>
                          </m:den>
                        </m:f>
                      </m:oMath>
                      <w:r w:rsidRPr="00E106CB"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300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0,863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≈347,6246</m:t>
                        </m:r>
                      </m:oMath>
                    </w:p>
                    <w:p w14:paraId="1BA78791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</w:p>
                    <w:p w14:paraId="050877A9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  <w:r w:rsidRPr="00E106CB">
                        <w:t>Her er det 347,62 Norske kr. (afrundet)</w:t>
                      </w:r>
                    </w:p>
                    <w:p w14:paraId="30E32FD0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</w:pPr>
                    </w:p>
                    <w:p w14:paraId="16AE18DB" w14:textId="77777777" w:rsidR="00225BF7" w:rsidRPr="00E106CB" w:rsidRDefault="00225BF7" w:rsidP="00361D12">
                      <w:pPr>
                        <w:tabs>
                          <w:tab w:val="left" w:pos="426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Vi kan altså få</w:t>
                      </w:r>
                      <w:r w:rsidRPr="00E106CB">
                        <w:rPr>
                          <w:b/>
                        </w:rPr>
                        <w:t xml:space="preserve"> 347,62 Norske kr. for vores 300 DKK.</w:t>
                      </w:r>
                    </w:p>
                    <w:p w14:paraId="2FFC3851" w14:textId="77777777" w:rsidR="00225BF7" w:rsidRPr="00E106CB" w:rsidRDefault="00225BF7" w:rsidP="00361D12"/>
                  </w:txbxContent>
                </v:textbox>
                <w10:anchorlock/>
              </v:rect>
            </w:pict>
          </mc:Fallback>
        </mc:AlternateContent>
      </w:r>
    </w:p>
    <w:p w14:paraId="17A0ED20" w14:textId="77777777" w:rsidR="00FA02D9" w:rsidRPr="00E106CB" w:rsidRDefault="00FA02D9" w:rsidP="00361D12">
      <w:pPr>
        <w:tabs>
          <w:tab w:val="left" w:pos="426"/>
        </w:tabs>
      </w:pPr>
    </w:p>
    <w:p w14:paraId="13B59020" w14:textId="77777777" w:rsidR="00FA02D9" w:rsidRPr="00E106CB" w:rsidRDefault="00FA02D9" w:rsidP="00361D12">
      <w:pPr>
        <w:pStyle w:val="Overskrift2"/>
      </w:pPr>
      <w:r w:rsidRPr="00E106CB">
        <w:t>Købskurs, salgskurs og gebyr</w:t>
      </w:r>
    </w:p>
    <w:p w14:paraId="3766CCE4" w14:textId="77777777" w:rsidR="00FA02D9" w:rsidRPr="00E106CB" w:rsidRDefault="00FA02D9" w:rsidP="00361D12">
      <w:pPr>
        <w:tabs>
          <w:tab w:val="left" w:pos="426"/>
        </w:tabs>
      </w:pPr>
      <w:r w:rsidRPr="00E106CB">
        <w:t>I øvrigt, når man skal regne på valuta, skal man være opmærksom på, at banken gerne vil tjene på at veksle. Dette kan de gøre på to måde</w:t>
      </w:r>
    </w:p>
    <w:p w14:paraId="7DCF1DEE" w14:textId="77777777" w:rsidR="00FA02D9" w:rsidRPr="00E106CB" w:rsidRDefault="00FA02D9" w:rsidP="002230D3">
      <w:pPr>
        <w:numPr>
          <w:ilvl w:val="0"/>
          <w:numId w:val="19"/>
        </w:numPr>
        <w:tabs>
          <w:tab w:val="left" w:pos="426"/>
        </w:tabs>
      </w:pPr>
      <w:r w:rsidRPr="00E106CB">
        <w:t>Der kan være en forskel på den kurs banken køber og sælger valuta til.</w:t>
      </w:r>
    </w:p>
    <w:p w14:paraId="0DBC268E" w14:textId="77777777" w:rsidR="00FA02D9" w:rsidRDefault="00FA02D9" w:rsidP="002230D3">
      <w:pPr>
        <w:numPr>
          <w:ilvl w:val="0"/>
          <w:numId w:val="19"/>
        </w:numPr>
        <w:tabs>
          <w:tab w:val="left" w:pos="426"/>
        </w:tabs>
      </w:pPr>
      <w:r w:rsidRPr="00E106CB">
        <w:t>Der kan være et gebyr på f.eks. 20 kr. som man skal betale for at veksle.</w:t>
      </w:r>
    </w:p>
    <w:p w14:paraId="061FC911" w14:textId="77777777" w:rsidR="00FA02D9" w:rsidRDefault="00FA02D9" w:rsidP="002230D3">
      <w:pPr>
        <w:numPr>
          <w:ilvl w:val="0"/>
          <w:numId w:val="19"/>
        </w:numPr>
        <w:tabs>
          <w:tab w:val="left" w:pos="426"/>
        </w:tabs>
      </w:pPr>
      <w:r>
        <w:t>Det er meget normalt i Danmark at man angiver ”prisen” (kursen) for 100 styk af den fremmede valuta</w:t>
      </w:r>
    </w:p>
    <w:p w14:paraId="0C713C7D" w14:textId="50689364" w:rsidR="00FA02D9" w:rsidRDefault="00FA02D9" w:rsidP="002230D3">
      <w:pPr>
        <w:numPr>
          <w:ilvl w:val="0"/>
          <w:numId w:val="19"/>
        </w:numPr>
        <w:tabs>
          <w:tab w:val="left" w:pos="426"/>
        </w:tabs>
      </w:pPr>
      <w:r>
        <w:t>Det er meget normalt at man i udlandet angiver prisen for 1 styk af den fremmedvaluta</w:t>
      </w:r>
    </w:p>
    <w:p w14:paraId="6F2A3A6F" w14:textId="77777777" w:rsidR="00FA02D9" w:rsidRDefault="00FA02D9" w:rsidP="002230D3">
      <w:pPr>
        <w:numPr>
          <w:ilvl w:val="0"/>
          <w:numId w:val="19"/>
        </w:numPr>
        <w:tabs>
          <w:tab w:val="left" w:pos="426"/>
        </w:tabs>
      </w:pPr>
      <w:r>
        <w:t>Husk at den prisen for den fremmede valuta er opgivet i det land man besøgers valuta.</w:t>
      </w:r>
    </w:p>
    <w:p w14:paraId="4210A8EA" w14:textId="77777777" w:rsidR="00FA02D9" w:rsidRDefault="00FA02D9" w:rsidP="002230D3">
      <w:pPr>
        <w:numPr>
          <w:ilvl w:val="0"/>
          <w:numId w:val="19"/>
        </w:numPr>
        <w:tabs>
          <w:tab w:val="left" w:pos="426"/>
        </w:tabs>
      </w:pPr>
      <w:r>
        <w:t>Prisen for NOK er den fremmede valuta når man er i Danmark og prisen er DKK</w:t>
      </w:r>
    </w:p>
    <w:p w14:paraId="142CE4C3" w14:textId="533AB9C5" w:rsidR="00FA02D9" w:rsidRPr="00A51A76" w:rsidRDefault="00FA02D9" w:rsidP="002230D3">
      <w:pPr>
        <w:numPr>
          <w:ilvl w:val="0"/>
          <w:numId w:val="19"/>
        </w:numPr>
        <w:tabs>
          <w:tab w:val="left" w:pos="426"/>
        </w:tabs>
        <w:rPr>
          <w:lang w:val="nb-NO"/>
        </w:rPr>
      </w:pPr>
      <w:r w:rsidRPr="00A51A76">
        <w:rPr>
          <w:lang w:val="nb-NO"/>
        </w:rPr>
        <w:t>Når man står i Norge er den fremmede valuta DKK og NOK er den lokale valuta</w:t>
      </w:r>
    </w:p>
    <w:p w14:paraId="1950D8D2" w14:textId="77777777" w:rsidR="00FA02D9" w:rsidRPr="00A51A76" w:rsidRDefault="00FA02D9">
      <w:pPr>
        <w:rPr>
          <w:rFonts w:eastAsiaTheme="majorEastAsia"/>
          <w:b/>
          <w:bCs/>
          <w:lang w:val="nb-NO"/>
        </w:rPr>
      </w:pPr>
      <w:r w:rsidRPr="00A51A76">
        <w:rPr>
          <w:lang w:val="nb-NO"/>
        </w:rPr>
        <w:br w:type="page"/>
      </w:r>
    </w:p>
    <w:tbl>
      <w:tblPr>
        <w:tblStyle w:val="Tabel-Gitter"/>
        <w:tblW w:w="0" w:type="auto"/>
        <w:tblBorders>
          <w:top w:val="dashSmallGap" w:sz="12" w:space="0" w:color="FF0000"/>
          <w:left w:val="dashSmallGap" w:sz="12" w:space="0" w:color="FF0000"/>
          <w:bottom w:val="dashSmallGap" w:sz="12" w:space="0" w:color="FF0000"/>
          <w:right w:val="dashSmallGap" w:sz="12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8"/>
      </w:tblGrid>
      <w:tr w:rsidR="00225BF7" w14:paraId="1D19894D" w14:textId="77777777" w:rsidTr="00225BF7">
        <w:tc>
          <w:tcPr>
            <w:tcW w:w="5088" w:type="dxa"/>
          </w:tcPr>
          <w:p w14:paraId="6E97FD73" w14:textId="77777777" w:rsidR="00225BF7" w:rsidRDefault="00225BF7" w:rsidP="00225BF7">
            <w:pPr>
              <w:pStyle w:val="Overskrift2"/>
              <w:rPr>
                <w:color w:val="FF0000"/>
              </w:rPr>
            </w:pPr>
            <w:r w:rsidRPr="007232D7">
              <w:rPr>
                <w:color w:val="FF0000"/>
              </w:rPr>
              <w:t>Rød opgave 1</w:t>
            </w:r>
          </w:p>
          <w:p w14:paraId="57E313AC" w14:textId="77777777" w:rsidR="00225BF7" w:rsidRPr="00E106CB" w:rsidRDefault="00225BF7" w:rsidP="00225BF7">
            <w:r w:rsidRPr="00E106CB">
              <w:t>Du skal til Norge og vil gerne købe 500 Norske kr.</w:t>
            </w:r>
          </w:p>
          <w:p w14:paraId="3D7680BB" w14:textId="77777777" w:rsidR="00225BF7" w:rsidRPr="00E106CB" w:rsidRDefault="00225BF7" w:rsidP="00225BF7">
            <w:pPr>
              <w:pStyle w:val="OPGAVE"/>
            </w:pPr>
            <w:r w:rsidRPr="00E106CB">
              <w:t>Hvad kommer det til at koste i danske kr.?</w:t>
            </w:r>
          </w:p>
          <w:p w14:paraId="06355835" w14:textId="219E7A93" w:rsidR="00225BF7" w:rsidRPr="00E106CB" w:rsidRDefault="00225BF7" w:rsidP="00225BF7">
            <w:pPr>
              <w:pStyle w:val="Overskrift3"/>
              <w:rPr>
                <w:rFonts w:asciiTheme="minorHAnsi" w:hAnsiTheme="minorHAnsi" w:cs="Times New Roman"/>
              </w:rPr>
            </w:pPr>
          </w:p>
          <w:p w14:paraId="4785ADAA" w14:textId="77777777" w:rsidR="00225BF7" w:rsidRDefault="00225BF7" w:rsidP="00225BF7">
            <w:pPr>
              <w:pStyle w:val="Overskrift2"/>
              <w:rPr>
                <w:color w:val="FF0000"/>
              </w:rPr>
            </w:pPr>
            <w:r w:rsidRPr="007232D7">
              <w:rPr>
                <w:color w:val="FF0000"/>
              </w:rPr>
              <w:t>Rød</w:t>
            </w:r>
            <w:r>
              <w:rPr>
                <w:color w:val="FF0000"/>
              </w:rPr>
              <w:t xml:space="preserve"> opgave 2</w:t>
            </w:r>
          </w:p>
          <w:p w14:paraId="6E642660" w14:textId="70319492" w:rsidR="00225BF7" w:rsidRPr="00E106CB" w:rsidRDefault="00225BF7" w:rsidP="00225BF7">
            <w:r w:rsidRPr="00E106CB">
              <w:t>Du skal til USA og vil gerne købe US-dollars for 500 danske kr.</w:t>
            </w:r>
          </w:p>
          <w:p w14:paraId="132125FE" w14:textId="41F27DE3" w:rsidR="00225BF7" w:rsidRPr="00E106CB" w:rsidRDefault="00225BF7" w:rsidP="00225BF7">
            <w:pPr>
              <w:pStyle w:val="OPGAVE"/>
            </w:pPr>
            <w:r w:rsidRPr="00E106CB">
              <w:t>Hvor mange US-dollars kan du købe?</w:t>
            </w:r>
          </w:p>
          <w:p w14:paraId="79BB3126" w14:textId="110E17D9" w:rsidR="00225BF7" w:rsidRPr="00E106CB" w:rsidRDefault="00225BF7" w:rsidP="00225BF7">
            <w:pPr>
              <w:pStyle w:val="Overskrift3"/>
              <w:rPr>
                <w:rFonts w:asciiTheme="minorHAnsi" w:hAnsiTheme="minorHAnsi" w:cs="Times New Roman"/>
              </w:rPr>
            </w:pPr>
          </w:p>
          <w:p w14:paraId="1D5981A2" w14:textId="034C6DBE" w:rsidR="00225BF7" w:rsidRDefault="00225BF7" w:rsidP="00225BF7">
            <w:pPr>
              <w:pStyle w:val="Overskrift2"/>
              <w:rPr>
                <w:color w:val="FF0000"/>
              </w:rPr>
            </w:pPr>
            <w:r w:rsidRPr="007232D7">
              <w:rPr>
                <w:color w:val="FF0000"/>
              </w:rPr>
              <w:t>Rød</w:t>
            </w:r>
            <w:r>
              <w:rPr>
                <w:color w:val="FF0000"/>
              </w:rPr>
              <w:t xml:space="preserve"> opgave 3</w:t>
            </w:r>
          </w:p>
          <w:p w14:paraId="0DCEDD06" w14:textId="65D4EEF6" w:rsidR="00225BF7" w:rsidRPr="00E106CB" w:rsidRDefault="00225BF7" w:rsidP="00225BF7">
            <w:r w:rsidRPr="00E106CB">
              <w:t>Du har hørt en koncert med den tyske kunstner ”Der Wolf” og har nu set på internettet at CD’en ”I wolle gern das kleine Rotkäppchen essen” koster 21 Euro.</w:t>
            </w:r>
          </w:p>
          <w:p w14:paraId="5401F95C" w14:textId="77777777" w:rsidR="00225BF7" w:rsidRPr="00E106CB" w:rsidRDefault="00225BF7" w:rsidP="00225BF7">
            <w:pPr>
              <w:pStyle w:val="OPGAVE"/>
            </w:pPr>
            <w:r w:rsidRPr="00E106CB">
              <w:t>Hvad koster cd’en i danske kr.</w:t>
            </w:r>
          </w:p>
          <w:p w14:paraId="6AC81184" w14:textId="20FC4C1F" w:rsidR="00225BF7" w:rsidRPr="00E106CB" w:rsidRDefault="00225BF7" w:rsidP="00225BF7">
            <w:pPr>
              <w:rPr>
                <w:i/>
              </w:rPr>
            </w:pPr>
          </w:p>
          <w:p w14:paraId="1854DFA7" w14:textId="77777777" w:rsidR="00225BF7" w:rsidRDefault="00225BF7" w:rsidP="00225BF7">
            <w:pPr>
              <w:pStyle w:val="Overskrift2"/>
              <w:rPr>
                <w:color w:val="FF0000"/>
              </w:rPr>
            </w:pPr>
            <w:r w:rsidRPr="007232D7">
              <w:rPr>
                <w:color w:val="FF0000"/>
              </w:rPr>
              <w:t>Rød</w:t>
            </w:r>
            <w:r>
              <w:rPr>
                <w:color w:val="FF0000"/>
              </w:rPr>
              <w:t xml:space="preserve"> opgave 4</w:t>
            </w:r>
          </w:p>
          <w:p w14:paraId="0B14D653" w14:textId="77777777" w:rsidR="00225BF7" w:rsidRPr="00E106CB" w:rsidRDefault="00225BF7" w:rsidP="00225BF7">
            <w:r w:rsidRPr="00E106CB">
              <w:t xml:space="preserve">Du skal veksle 6500 danske kr. til amerikanske dollars. Banken tager et vekselgebyr på 42 kr. </w:t>
            </w:r>
          </w:p>
          <w:p w14:paraId="396EDAA9" w14:textId="01665FA0" w:rsidR="00225BF7" w:rsidRDefault="00225BF7" w:rsidP="00225BF7">
            <w:pPr>
              <w:pStyle w:val="OPGAVE"/>
            </w:pPr>
            <w:r w:rsidRPr="00E106CB">
              <w:t>Hvor mange dollar får du med hjem?</w:t>
            </w:r>
          </w:p>
          <w:p w14:paraId="6CC75B2F" w14:textId="77777777" w:rsidR="00225BF7" w:rsidRDefault="00225BF7" w:rsidP="00225BF7">
            <w:pPr>
              <w:pStyle w:val="OPGAVE"/>
            </w:pPr>
          </w:p>
          <w:p w14:paraId="37021974" w14:textId="77777777" w:rsidR="00225BF7" w:rsidRDefault="00225BF7" w:rsidP="00225BF7">
            <w:pPr>
              <w:pStyle w:val="Overskrift2"/>
              <w:rPr>
                <w:color w:val="FF0000"/>
              </w:rPr>
            </w:pPr>
            <w:r w:rsidRPr="007232D7">
              <w:rPr>
                <w:color w:val="FF0000"/>
              </w:rPr>
              <w:t>Rød</w:t>
            </w:r>
            <w:r>
              <w:rPr>
                <w:color w:val="FF0000"/>
              </w:rPr>
              <w:t xml:space="preserve"> opgave 5</w:t>
            </w:r>
          </w:p>
          <w:p w14:paraId="669748E3" w14:textId="77777777" w:rsidR="00225BF7" w:rsidRDefault="00225BF7" w:rsidP="00225BF7">
            <w:pPr>
              <w:rPr>
                <w:lang w:eastAsia="en-US"/>
              </w:rPr>
            </w:pPr>
            <w:r>
              <w:rPr>
                <w:lang w:eastAsia="en-US"/>
              </w:rPr>
              <w:t>Du har 200 NOK til overs efter en rejse til Norge.</w:t>
            </w:r>
          </w:p>
          <w:p w14:paraId="54D40CD2" w14:textId="77777777" w:rsidR="00225BF7" w:rsidRDefault="00225BF7" w:rsidP="00225BF7">
            <w:pPr>
              <w:rPr>
                <w:lang w:eastAsia="en-US"/>
              </w:rPr>
            </w:pPr>
          </w:p>
          <w:p w14:paraId="65FCC4C1" w14:textId="77777777" w:rsidR="00225BF7" w:rsidRDefault="00225BF7" w:rsidP="00225BF7">
            <w:pPr>
              <w:rPr>
                <w:lang w:eastAsia="en-US"/>
              </w:rPr>
            </w:pPr>
            <w:r>
              <w:rPr>
                <w:lang w:eastAsia="en-US"/>
              </w:rPr>
              <w:t>Banken vil gerne købe den norske valuta tilbage, men de tager et gebyr på 10%.</w:t>
            </w:r>
          </w:p>
          <w:p w14:paraId="2D15129B" w14:textId="77777777" w:rsidR="00225BF7" w:rsidRPr="00713DB3" w:rsidRDefault="00225BF7" w:rsidP="00225BF7">
            <w:pPr>
              <w:pStyle w:val="OPGAVE"/>
            </w:pPr>
            <w:r>
              <w:t xml:space="preserve">Hvor mange penge får du udbetalt af banken? </w:t>
            </w:r>
          </w:p>
          <w:p w14:paraId="1C778CC4" w14:textId="77777777" w:rsidR="00225BF7" w:rsidRDefault="00225BF7" w:rsidP="00225BF7">
            <w:pPr>
              <w:pStyle w:val="OPGAVE"/>
            </w:pPr>
          </w:p>
          <w:p w14:paraId="3160077B" w14:textId="77777777" w:rsidR="00225BF7" w:rsidRDefault="00225BF7" w:rsidP="00225BF7">
            <w:pPr>
              <w:pStyle w:val="OPGAVE"/>
            </w:pPr>
          </w:p>
          <w:p w14:paraId="4C0BD013" w14:textId="77777777" w:rsidR="00225BF7" w:rsidRPr="00E106CB" w:rsidRDefault="00225BF7" w:rsidP="00225BF7">
            <w:pPr>
              <w:pStyle w:val="OPGAVE"/>
            </w:pPr>
          </w:p>
          <w:p w14:paraId="7C3A534C" w14:textId="77777777" w:rsidR="00225BF7" w:rsidRPr="007232D7" w:rsidRDefault="00225BF7" w:rsidP="00225BF7">
            <w:pPr>
              <w:rPr>
                <w:lang w:eastAsia="en-US"/>
              </w:rPr>
            </w:pPr>
          </w:p>
          <w:p w14:paraId="230BF743" w14:textId="77777777" w:rsidR="00225BF7" w:rsidRDefault="00225BF7" w:rsidP="00361D12">
            <w:pPr>
              <w:pStyle w:val="Overskrift2"/>
            </w:pPr>
          </w:p>
        </w:tc>
      </w:tr>
    </w:tbl>
    <w:p w14:paraId="4D9AAACF" w14:textId="0EF59AA1" w:rsidR="00FA02D9" w:rsidRDefault="00362F95" w:rsidP="00361D12">
      <w:pPr>
        <w:pStyle w:val="Overskrift2"/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18C438D1" wp14:editId="12B3529D">
            <wp:simplePos x="0" y="0"/>
            <wp:positionH relativeFrom="page">
              <wp:posOffset>4217035</wp:posOffset>
            </wp:positionH>
            <wp:positionV relativeFrom="paragraph">
              <wp:posOffset>-4370705</wp:posOffset>
            </wp:positionV>
            <wp:extent cx="2845435" cy="1600200"/>
            <wp:effectExtent l="133350" t="114300" r="126365" b="171450"/>
            <wp:wrapTight wrapText="bothSides">
              <wp:wrapPolygon edited="0">
                <wp:start x="-723" y="-1543"/>
                <wp:lineTo x="-1012" y="-1029"/>
                <wp:lineTo x="-1012" y="21600"/>
                <wp:lineTo x="-578" y="23657"/>
                <wp:lineTo x="21981" y="23657"/>
                <wp:lineTo x="22415" y="19800"/>
                <wp:lineTo x="22270" y="-1543"/>
                <wp:lineTo x="-723" y="-1543"/>
              </wp:wrapPolygon>
            </wp:wrapTight>
            <wp:docPr id="738" name="Billed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in-155597_128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160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2D9" w:rsidRPr="00E106CB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28C1B8B" wp14:editId="56809093">
                <wp:simplePos x="0" y="0"/>
                <wp:positionH relativeFrom="margin">
                  <wp:posOffset>3385185</wp:posOffset>
                </wp:positionH>
                <wp:positionV relativeFrom="paragraph">
                  <wp:posOffset>-6153150</wp:posOffset>
                </wp:positionV>
                <wp:extent cx="2928620" cy="1147445"/>
                <wp:effectExtent l="0" t="0" r="24130" b="14605"/>
                <wp:wrapSquare wrapText="bothSides"/>
                <wp:docPr id="925" name="Rektangel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8620" cy="114744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ED422" w14:textId="77777777" w:rsidR="00225BF7" w:rsidRDefault="00225BF7" w:rsidP="00361D12">
                            <w:pPr>
                              <w:pStyle w:val="Overskrift2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Kurser til røde opgaver</w:t>
                            </w:r>
                          </w:p>
                          <w:p w14:paraId="2E1CEA94" w14:textId="77777777" w:rsidR="00225BF7" w:rsidRDefault="00225BF7" w:rsidP="00361D12">
                            <w:pPr>
                              <w:pStyle w:val="OPGAVE"/>
                            </w:pPr>
                            <w:r>
                              <w:t xml:space="preserve">Kurs = 100 styk af den fremmevaluta </w:t>
                            </w:r>
                          </w:p>
                          <w:p w14:paraId="265FFB85" w14:textId="2154C55F" w:rsidR="00225BF7" w:rsidRPr="00180BCB" w:rsidRDefault="00225BF7" w:rsidP="00361D12">
                            <w:pPr>
                              <w:tabs>
                                <w:tab w:val="left" w:pos="1134"/>
                                <w:tab w:val="right" w:pos="2268"/>
                              </w:tabs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lang w:eastAsia="en-US"/>
                              </w:rPr>
                              <w:t xml:space="preserve">100 NOK </w:t>
                            </w:r>
                            <w:r>
                              <w:rPr>
                                <w:lang w:eastAsia="en-US"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lang w:eastAsia="en-US"/>
                              </w:rPr>
                              <w:tab/>
                              <w:t xml:space="preserve">75,39  </w:t>
                            </w:r>
                          </w:p>
                          <w:p w14:paraId="4B40E94B" w14:textId="77777777" w:rsidR="00225BF7" w:rsidRDefault="00225BF7" w:rsidP="00361D12">
                            <w:pPr>
                              <w:tabs>
                                <w:tab w:val="left" w:pos="1134"/>
                                <w:tab w:val="right" w:pos="2268"/>
                              </w:tabs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lang w:eastAsia="en-US"/>
                              </w:rPr>
                              <w:t xml:space="preserve">100 USD </w:t>
                            </w:r>
                            <w:r>
                              <w:rPr>
                                <w:lang w:eastAsia="en-US"/>
                              </w:rPr>
                              <w:tab/>
                              <w:t xml:space="preserve">=  </w:t>
                            </w:r>
                            <w:r>
                              <w:rPr>
                                <w:lang w:eastAsia="en-US"/>
                              </w:rPr>
                              <w:tab/>
                              <w:t>668,20</w:t>
                            </w:r>
                          </w:p>
                          <w:p w14:paraId="1442C322" w14:textId="77777777" w:rsidR="00225BF7" w:rsidRDefault="00225BF7" w:rsidP="00361D12">
                            <w:pPr>
                              <w:tabs>
                                <w:tab w:val="left" w:pos="1134"/>
                                <w:tab w:val="right" w:pos="2268"/>
                              </w:tabs>
                              <w:rPr>
                                <w:lang w:eastAsia="en-US"/>
                              </w:rPr>
                            </w:pPr>
                            <w:r>
                              <w:rPr>
                                <w:lang w:eastAsia="en-US"/>
                              </w:rPr>
                              <w:t>100 Euro</w:t>
                            </w:r>
                            <w:r>
                              <w:rPr>
                                <w:lang w:eastAsia="en-US"/>
                              </w:rPr>
                              <w:tab/>
                              <w:t>=</w:t>
                            </w:r>
                            <w:r>
                              <w:rPr>
                                <w:lang w:eastAsia="en-US"/>
                              </w:rPr>
                              <w:tab/>
                              <w:t>746,01</w:t>
                            </w:r>
                          </w:p>
                          <w:p w14:paraId="60449D81" w14:textId="77777777" w:rsidR="00225BF7" w:rsidRDefault="00225BF7" w:rsidP="00361D12">
                            <w:pPr>
                              <w:tabs>
                                <w:tab w:val="left" w:pos="1134"/>
                                <w:tab w:val="right" w:pos="2268"/>
                              </w:tabs>
                              <w:rPr>
                                <w:lang w:eastAsia="en-US"/>
                              </w:rPr>
                            </w:pPr>
                          </w:p>
                          <w:p w14:paraId="435B59DF" w14:textId="77777777" w:rsidR="00225BF7" w:rsidRPr="007232D7" w:rsidRDefault="00225BF7" w:rsidP="00361D12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C1B8B" id="Rektangel 925" o:spid="_x0000_s1031" style="position:absolute;margin-left:266.55pt;margin-top:-484.5pt;width:230.6pt;height:90.3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" fillcolor="white [3201]" strokecolor="red" strokeweight="2pt">
                <v:stroke dashstyle="1 1"/>
                <v:textbox>
                  <w:txbxContent>
                    <w:p w14:paraId="3FFED422" w14:textId="77777777" w:rsidR="00225BF7" w:rsidRDefault="00225BF7" w:rsidP="00361D12">
                      <w:pPr>
                        <w:pStyle w:val="Overskrift2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Kurser til røde opgaver</w:t>
                      </w:r>
                    </w:p>
                    <w:p w14:paraId="2E1CEA94" w14:textId="77777777" w:rsidR="00225BF7" w:rsidRDefault="00225BF7" w:rsidP="00361D12">
                      <w:pPr>
                        <w:pStyle w:val="OPGAVE"/>
                      </w:pPr>
                      <w:r>
                        <w:t xml:space="preserve">Kurs = 100 styk af den fremmevaluta </w:t>
                      </w:r>
                    </w:p>
                    <w:p w14:paraId="265FFB85" w14:textId="2154C55F" w:rsidR="00225BF7" w:rsidRPr="00180BCB" w:rsidRDefault="00225BF7" w:rsidP="00361D12">
                      <w:pPr>
                        <w:tabs>
                          <w:tab w:val="left" w:pos="1134"/>
                          <w:tab w:val="right" w:pos="2268"/>
                        </w:tabs>
                        <w:rPr>
                          <w:lang w:eastAsia="en-US"/>
                        </w:rPr>
                      </w:pPr>
                      <w:r>
                        <w:rPr>
                          <w:lang w:eastAsia="en-US"/>
                        </w:rPr>
                        <w:t xml:space="preserve">100 NOK </w:t>
                      </w:r>
                      <w:r>
                        <w:rPr>
                          <w:lang w:eastAsia="en-US"/>
                        </w:rPr>
                        <w:tab/>
                        <w:t xml:space="preserve">= </w:t>
                      </w:r>
                      <w:r>
                        <w:rPr>
                          <w:lang w:eastAsia="en-US"/>
                        </w:rPr>
                        <w:tab/>
                        <w:t xml:space="preserve">75,39  </w:t>
                      </w:r>
                    </w:p>
                    <w:p w14:paraId="4B40E94B" w14:textId="77777777" w:rsidR="00225BF7" w:rsidRDefault="00225BF7" w:rsidP="00361D12">
                      <w:pPr>
                        <w:tabs>
                          <w:tab w:val="left" w:pos="1134"/>
                          <w:tab w:val="right" w:pos="2268"/>
                        </w:tabs>
                        <w:rPr>
                          <w:lang w:eastAsia="en-US"/>
                        </w:rPr>
                      </w:pPr>
                      <w:r>
                        <w:rPr>
                          <w:lang w:eastAsia="en-US"/>
                        </w:rPr>
                        <w:t xml:space="preserve">100 USD </w:t>
                      </w:r>
                      <w:r>
                        <w:rPr>
                          <w:lang w:eastAsia="en-US"/>
                        </w:rPr>
                        <w:tab/>
                        <w:t xml:space="preserve">=  </w:t>
                      </w:r>
                      <w:r>
                        <w:rPr>
                          <w:lang w:eastAsia="en-US"/>
                        </w:rPr>
                        <w:tab/>
                        <w:t>668,20</w:t>
                      </w:r>
                    </w:p>
                    <w:p w14:paraId="1442C322" w14:textId="77777777" w:rsidR="00225BF7" w:rsidRDefault="00225BF7" w:rsidP="00361D12">
                      <w:pPr>
                        <w:tabs>
                          <w:tab w:val="left" w:pos="1134"/>
                          <w:tab w:val="right" w:pos="2268"/>
                        </w:tabs>
                        <w:rPr>
                          <w:lang w:eastAsia="en-US"/>
                        </w:rPr>
                      </w:pPr>
                      <w:r>
                        <w:rPr>
                          <w:lang w:eastAsia="en-US"/>
                        </w:rPr>
                        <w:t>100 Euro</w:t>
                      </w:r>
                      <w:r>
                        <w:rPr>
                          <w:lang w:eastAsia="en-US"/>
                        </w:rPr>
                        <w:tab/>
                        <w:t>=</w:t>
                      </w:r>
                      <w:r>
                        <w:rPr>
                          <w:lang w:eastAsia="en-US"/>
                        </w:rPr>
                        <w:tab/>
                        <w:t>746,01</w:t>
                      </w:r>
                    </w:p>
                    <w:p w14:paraId="60449D81" w14:textId="77777777" w:rsidR="00225BF7" w:rsidRDefault="00225BF7" w:rsidP="00361D12">
                      <w:pPr>
                        <w:tabs>
                          <w:tab w:val="left" w:pos="1134"/>
                          <w:tab w:val="right" w:pos="2268"/>
                        </w:tabs>
                        <w:rPr>
                          <w:lang w:eastAsia="en-US"/>
                        </w:rPr>
                      </w:pPr>
                    </w:p>
                    <w:p w14:paraId="435B59DF" w14:textId="77777777" w:rsidR="00225BF7" w:rsidRPr="007232D7" w:rsidRDefault="00225BF7" w:rsidP="00361D12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41979BB8" w14:textId="77777777" w:rsidR="00FA02D9" w:rsidRPr="00E106CB" w:rsidRDefault="00FA02D9" w:rsidP="00361D12"/>
    <w:p w14:paraId="703DB77C" w14:textId="259A9FC3" w:rsidR="00FA02D9" w:rsidRPr="00E106CB" w:rsidRDefault="00FA02D9" w:rsidP="00361D12"/>
    <w:p w14:paraId="0AB5017E" w14:textId="58803477" w:rsidR="00FA02D9" w:rsidRPr="00E106CB" w:rsidRDefault="00FA02D9">
      <w:r w:rsidRPr="00E106CB">
        <w:br w:type="page"/>
      </w:r>
    </w:p>
    <w:p w14:paraId="5D06F28C" w14:textId="77777777" w:rsidR="00FA02D9" w:rsidRDefault="00FA02D9" w:rsidP="00361D12">
      <w:pPr>
        <w:pStyle w:val="Overskrift1"/>
      </w:pPr>
      <w:r>
        <w:t xml:space="preserve">Formler: </w:t>
      </w:r>
    </w:p>
    <w:p w14:paraId="6E93D267" w14:textId="341185DE" w:rsidR="00FA02D9" w:rsidRDefault="00FA02D9" w:rsidP="00361D12">
      <w:pPr>
        <w:pStyle w:val="Overskrift2"/>
      </w:pPr>
      <w:r>
        <w:t xml:space="preserve">Omregn kurs til 1 </w:t>
      </w:r>
      <w:r w:rsidR="001D4C97">
        <w:t>stk.</w:t>
      </w:r>
      <w:r w:rsidR="00A51A76">
        <w:t xml:space="preserve"> </w:t>
      </w:r>
    </w:p>
    <w:p w14:paraId="37FBA8B0" w14:textId="77777777" w:rsidR="00FA02D9" w:rsidRPr="007D49CF" w:rsidRDefault="00563621" w:rsidP="00361D12">
      <w:pPr>
        <w:rPr>
          <w:lang w:eastAsia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lang w:eastAsia="en-US"/>
                </w:rPr>
                <m:t>kursen for den fremmede valuta</m:t>
              </m:r>
            </m:num>
            <m:den>
              <m:r>
                <w:rPr>
                  <w:rFonts w:ascii="Cambria Math" w:hAnsi="Cambria Math"/>
                  <w:lang w:eastAsia="en-US"/>
                </w:rPr>
                <m:t>100</m:t>
              </m:r>
            </m:den>
          </m:f>
          <m:r>
            <w:rPr>
              <w:rFonts w:ascii="Cambria Math" w:hAnsi="Cambria Math"/>
              <w:lang w:eastAsia="en-US"/>
            </w:rPr>
            <m:t>=pris for 1 styk fremmed valuta</m:t>
          </m:r>
        </m:oMath>
      </m:oMathPara>
    </w:p>
    <w:p w14:paraId="4C8337BC" w14:textId="77777777" w:rsidR="00FA02D9" w:rsidRDefault="00FA02D9" w:rsidP="00361D12">
      <w:pPr>
        <w:rPr>
          <w:lang w:eastAsia="en-US"/>
        </w:rPr>
      </w:pPr>
    </w:p>
    <w:p w14:paraId="60FE124B" w14:textId="77777777" w:rsidR="00FA02D9" w:rsidRDefault="00FA02D9" w:rsidP="00361D12">
      <w:pPr>
        <w:rPr>
          <w:lang w:eastAsia="en-US"/>
        </w:rPr>
      </w:pPr>
      <w:r>
        <w:rPr>
          <w:lang w:eastAsia="en-US"/>
        </w:rPr>
        <w:t>Kursen for euro er 746,01</w:t>
      </w:r>
    </w:p>
    <w:p w14:paraId="0E10AFC6" w14:textId="77777777" w:rsidR="00FA02D9" w:rsidRDefault="00563621" w:rsidP="00361D12">
      <w:pPr>
        <w:rPr>
          <w:lang w:eastAsia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lang w:eastAsia="en-US"/>
                </w:rPr>
                <m:t>746,01</m:t>
              </m:r>
            </m:num>
            <m:den>
              <m:r>
                <w:rPr>
                  <w:rFonts w:ascii="Cambria Math" w:hAnsi="Cambria Math"/>
                  <w:lang w:eastAsia="en-US"/>
                </w:rPr>
                <m:t>100</m:t>
              </m:r>
            </m:den>
          </m:f>
          <m:r>
            <w:rPr>
              <w:rFonts w:ascii="Cambria Math" w:hAnsi="Cambria Math"/>
              <w:lang w:eastAsia="en-US"/>
            </w:rPr>
            <m:t>=7,4601kr for 1 euro</m:t>
          </m:r>
        </m:oMath>
      </m:oMathPara>
    </w:p>
    <w:p w14:paraId="31340151" w14:textId="1C8DA4FD" w:rsidR="00FA02D9" w:rsidRDefault="00FA02D9" w:rsidP="00361D12">
      <w:pPr>
        <w:pStyle w:val="OPGAVE"/>
      </w:pPr>
      <w:r>
        <w:t xml:space="preserve">En euro koster 7,46 </w:t>
      </w:r>
      <w:r w:rsidR="001D4C97">
        <w:t>kr.</w:t>
      </w:r>
    </w:p>
    <w:p w14:paraId="332357B8" w14:textId="77777777" w:rsidR="00FA02D9" w:rsidRDefault="00FA02D9" w:rsidP="00361D12">
      <w:pPr>
        <w:rPr>
          <w:lang w:eastAsia="en-US"/>
        </w:rPr>
      </w:pPr>
    </w:p>
    <w:p w14:paraId="6DE8F8C5" w14:textId="77777777" w:rsidR="00FA02D9" w:rsidRDefault="00FA02D9" w:rsidP="00361D12">
      <w:pPr>
        <w:pStyle w:val="Overskrift2"/>
      </w:pPr>
      <w:r>
        <w:t>Beregn prisen i Danske kr.</w:t>
      </w:r>
    </w:p>
    <w:p w14:paraId="1D9C8FFC" w14:textId="77777777" w:rsidR="00FA02D9" w:rsidRPr="00E85209" w:rsidRDefault="00FA02D9" w:rsidP="00361D12">
      <w:pPr>
        <w:rPr>
          <w:lang w:eastAsia="en-US"/>
        </w:rPr>
      </w:pPr>
      <m:oMathPara>
        <m:oMath>
          <m:r>
            <w:rPr>
              <w:rFonts w:ascii="Cambria Math" w:hAnsi="Cambria Math"/>
              <w:lang w:eastAsia="en-US"/>
            </w:rPr>
            <m:t>antal valuta</m:t>
          </m:r>
          <m:r>
            <w:rPr>
              <w:rFonts w:ascii="Cambria Math" w:hAnsi="Cambria Math" w:cs="Times New Roman"/>
              <w:lang w:eastAsia="en-US"/>
            </w:rPr>
            <m:t>·</m:t>
          </m:r>
          <m:r>
            <w:rPr>
              <w:rFonts w:ascii="Cambria Math" w:hAnsi="Cambria Math"/>
              <w:lang w:eastAsia="en-US"/>
            </w:rPr>
            <m:t>pris for en fremmed valuta=Pris i DKK</m:t>
          </m:r>
        </m:oMath>
      </m:oMathPara>
    </w:p>
    <w:p w14:paraId="1A4C781D" w14:textId="77777777" w:rsidR="00FA02D9" w:rsidRDefault="00FA02D9" w:rsidP="00361D12">
      <w:pPr>
        <w:rPr>
          <w:lang w:eastAsia="en-US"/>
        </w:rPr>
      </w:pPr>
    </w:p>
    <w:p w14:paraId="02A8A18B" w14:textId="77777777" w:rsidR="00FA02D9" w:rsidRDefault="00FA02D9" w:rsidP="00361D12">
      <w:pPr>
        <w:rPr>
          <w:lang w:eastAsia="en-US"/>
        </w:rPr>
      </w:pPr>
      <w:r>
        <w:rPr>
          <w:lang w:eastAsia="en-US"/>
        </w:rPr>
        <w:t>Hvad skal man give for en liftkort der koster 1200 Norske kr.</w:t>
      </w:r>
    </w:p>
    <w:p w14:paraId="1A49FD08" w14:textId="77777777" w:rsidR="00FA02D9" w:rsidRPr="00A20E6F" w:rsidRDefault="00FA02D9" w:rsidP="00361D12">
      <w:pPr>
        <w:rPr>
          <w:lang w:eastAsia="en-US"/>
        </w:rPr>
      </w:pPr>
      <m:oMathPara>
        <m:oMath>
          <m:r>
            <w:rPr>
              <w:rFonts w:ascii="Cambria Math" w:hAnsi="Cambria Math"/>
              <w:lang w:eastAsia="en-US"/>
            </w:rPr>
            <m:t>1200</m:t>
          </m:r>
          <m:r>
            <w:rPr>
              <w:rFonts w:ascii="Cambria Math" w:hAnsi="Cambria Math" w:cs="Times New Roman"/>
              <w:lang w:eastAsia="en-US"/>
            </w:rPr>
            <m:t>·</m:t>
          </m:r>
          <m:f>
            <m:fPr>
              <m:ctrlPr>
                <w:rPr>
                  <w:rFonts w:ascii="Cambria Math" w:hAnsi="Cambria Math"/>
                  <w:i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lang w:eastAsia="en-US"/>
                </w:rPr>
                <m:t>78,39</m:t>
              </m:r>
            </m:num>
            <m:den>
              <m:r>
                <w:rPr>
                  <w:rFonts w:ascii="Cambria Math" w:hAnsi="Cambria Math"/>
                  <w:lang w:eastAsia="en-US"/>
                </w:rPr>
                <m:t>100</m:t>
              </m:r>
            </m:den>
          </m:f>
          <m:r>
            <w:rPr>
              <w:rFonts w:ascii="Cambria Math" w:hAnsi="Cambria Math"/>
              <w:lang w:eastAsia="en-US"/>
            </w:rPr>
            <m:t>=940,68</m:t>
          </m:r>
        </m:oMath>
      </m:oMathPara>
    </w:p>
    <w:p w14:paraId="237CE3D8" w14:textId="77777777" w:rsidR="00FA02D9" w:rsidRDefault="00FA02D9" w:rsidP="00361D12">
      <w:pPr>
        <w:pStyle w:val="OPGAVE"/>
      </w:pPr>
      <w:r>
        <w:t>Jeg skal give 940,68 for liftkortet</w:t>
      </w:r>
    </w:p>
    <w:p w14:paraId="093D87F9" w14:textId="77777777" w:rsidR="00FA02D9" w:rsidRDefault="00FA02D9" w:rsidP="00361D12">
      <w:pPr>
        <w:rPr>
          <w:lang w:eastAsia="en-US"/>
        </w:rPr>
      </w:pPr>
    </w:p>
    <w:p w14:paraId="18961F45" w14:textId="122F6EFA" w:rsidR="00FA02D9" w:rsidRDefault="00FA02D9" w:rsidP="00361D12">
      <w:pPr>
        <w:pStyle w:val="Overskrift2"/>
      </w:pPr>
      <w:r>
        <w:t>Hvor meget fremmed valuta kan jeg få for x</w:t>
      </w:r>
      <w:r w:rsidR="008875FF">
        <w:t>x</w:t>
      </w:r>
      <w:r>
        <w:t xml:space="preserve"> lokal valuta</w:t>
      </w:r>
    </w:p>
    <w:p w14:paraId="523A5C4D" w14:textId="77777777" w:rsidR="00FA02D9" w:rsidRDefault="00FA02D9" w:rsidP="00361D12">
      <w:pPr>
        <w:rPr>
          <w:lang w:eastAsia="en-US"/>
        </w:rPr>
      </w:pPr>
    </w:p>
    <w:p w14:paraId="23F3E5B1" w14:textId="77777777" w:rsidR="00FA02D9" w:rsidRPr="002855D5" w:rsidRDefault="00563621" w:rsidP="00361D12">
      <w:pPr>
        <w:rPr>
          <w:lang w:eastAsia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lang w:eastAsia="en-US"/>
                </w:rPr>
                <m:t>lokal valuta</m:t>
              </m:r>
            </m:num>
            <m:den>
              <m:r>
                <w:rPr>
                  <w:rFonts w:ascii="Cambria Math" w:hAnsi="Cambria Math"/>
                  <w:lang w:eastAsia="en-US"/>
                </w:rPr>
                <m:t>pris for en fremmevaluta</m:t>
              </m:r>
            </m:den>
          </m:f>
          <m:r>
            <w:rPr>
              <w:rFonts w:ascii="Cambria Math" w:hAnsi="Cambria Math"/>
              <w:lang w:eastAsia="en-US"/>
            </w:rPr>
            <m:t>=pris i fremmedvalut</m:t>
          </m:r>
        </m:oMath>
      </m:oMathPara>
    </w:p>
    <w:p w14:paraId="5EBF8A78" w14:textId="77777777" w:rsidR="00FA02D9" w:rsidRDefault="00FA02D9" w:rsidP="00361D12">
      <w:pPr>
        <w:rPr>
          <w:lang w:eastAsia="en-US"/>
        </w:rPr>
      </w:pPr>
    </w:p>
    <w:p w14:paraId="75300F42" w14:textId="5B6F95DB" w:rsidR="00FA02D9" w:rsidRDefault="00FA02D9" w:rsidP="00361D12">
      <w:pPr>
        <w:rPr>
          <w:lang w:eastAsia="en-US"/>
        </w:rPr>
      </w:pPr>
      <w:r>
        <w:rPr>
          <w:lang w:eastAsia="en-US"/>
        </w:rPr>
        <w:t xml:space="preserve">Kursen på Tyrkiske Lira er </w:t>
      </w:r>
      <w:r w:rsidR="001D4C97">
        <w:rPr>
          <w:lang w:eastAsia="en-US"/>
        </w:rPr>
        <w:t>220,</w:t>
      </w:r>
      <w:r>
        <w:rPr>
          <w:lang w:eastAsia="en-US"/>
        </w:rPr>
        <w:t xml:space="preserve"> hvad kan jeg få for 500 DKK</w:t>
      </w:r>
    </w:p>
    <w:p w14:paraId="4FC645DF" w14:textId="77777777" w:rsidR="00FA02D9" w:rsidRPr="002855D5" w:rsidRDefault="00563621" w:rsidP="00361D12">
      <w:pPr>
        <w:rPr>
          <w:lang w:eastAsia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lang w:eastAsia="en-US"/>
                </w:rPr>
                <m:t>500</m:t>
              </m:r>
            </m:num>
            <m:den>
              <m:r>
                <w:rPr>
                  <w:rFonts w:ascii="Cambria Math" w:hAnsi="Cambria Math"/>
                  <w:lang w:eastAsia="en-US"/>
                </w:rPr>
                <m:t>2,20</m:t>
              </m:r>
            </m:den>
          </m:f>
          <m:r>
            <w:rPr>
              <w:rFonts w:ascii="Cambria Math" w:hAnsi="Cambria Math"/>
              <w:lang w:eastAsia="en-US"/>
            </w:rPr>
            <m:t>≈227,2727</m:t>
          </m:r>
        </m:oMath>
      </m:oMathPara>
    </w:p>
    <w:p w14:paraId="04734F43" w14:textId="77777777" w:rsidR="00FA02D9" w:rsidRDefault="00FA02D9" w:rsidP="00361D12">
      <w:pPr>
        <w:pStyle w:val="OPGAVE"/>
      </w:pPr>
      <w:r>
        <w:t>Jeg kan få udbetalt 227,27 Tyrkiske Lira</w:t>
      </w:r>
    </w:p>
    <w:p w14:paraId="56B4693F" w14:textId="77777777" w:rsidR="00FA02D9" w:rsidRPr="002855D5" w:rsidRDefault="00FA02D9" w:rsidP="00361D12">
      <w:pPr>
        <w:rPr>
          <w:lang w:eastAsia="en-US"/>
        </w:rPr>
      </w:pPr>
    </w:p>
    <w:p w14:paraId="623680A8" w14:textId="77777777" w:rsidR="00FA02D9" w:rsidRDefault="00FA02D9" w:rsidP="00361D12">
      <w:pPr>
        <w:rPr>
          <w:lang w:eastAsia="en-US"/>
        </w:rPr>
      </w:pPr>
    </w:p>
    <w:p w14:paraId="5FF2A703" w14:textId="0949B18E" w:rsidR="00FA02D9" w:rsidRDefault="00FA02D9" w:rsidP="00863888">
      <w:pPr>
        <w:pStyle w:val="Overskrift2"/>
        <w:tabs>
          <w:tab w:val="left" w:pos="2136"/>
        </w:tabs>
      </w:pPr>
      <w:r>
        <w:t>Beregn kursen</w:t>
      </w:r>
      <w:r w:rsidR="00863888">
        <w:tab/>
      </w:r>
    </w:p>
    <w:p w14:paraId="7AFE1333" w14:textId="77777777" w:rsidR="00FA02D9" w:rsidRPr="002855D5" w:rsidRDefault="00563621" w:rsidP="00361D12">
      <w:pPr>
        <w:rPr>
          <w:lang w:eastAsia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lang w:eastAsia="en-US"/>
                </w:rPr>
                <m:t>Pris lokal</m:t>
              </m:r>
            </m:num>
            <m:den>
              <m:r>
                <w:rPr>
                  <w:rFonts w:ascii="Cambria Math" w:hAnsi="Cambria Math"/>
                  <w:lang w:eastAsia="en-US"/>
                </w:rPr>
                <m:t>pris fremmed</m:t>
              </m:r>
            </m:den>
          </m:f>
          <m:r>
            <w:rPr>
              <w:rFonts w:ascii="Cambria Math" w:hAnsi="Cambria Math" w:cs="Times New Roman"/>
              <w:lang w:eastAsia="en-US"/>
            </w:rPr>
            <m:t>·</m:t>
          </m:r>
          <m:r>
            <w:rPr>
              <w:rFonts w:ascii="Cambria Math" w:hAnsi="Cambria Math"/>
              <w:lang w:eastAsia="en-US"/>
            </w:rPr>
            <m:t>100=lokal kurs</m:t>
          </m:r>
        </m:oMath>
      </m:oMathPara>
    </w:p>
    <w:p w14:paraId="00338810" w14:textId="77777777" w:rsidR="00FA02D9" w:rsidRDefault="00FA02D9" w:rsidP="00361D12">
      <w:pPr>
        <w:rPr>
          <w:lang w:eastAsia="en-US"/>
        </w:rPr>
      </w:pPr>
    </w:p>
    <w:p w14:paraId="53F77D17" w14:textId="631D5BC5" w:rsidR="00FA02D9" w:rsidRDefault="00FA02D9" w:rsidP="00361D12">
      <w:pPr>
        <w:rPr>
          <w:lang w:eastAsia="en-US"/>
        </w:rPr>
      </w:pPr>
      <w:r>
        <w:rPr>
          <w:lang w:eastAsia="en-US"/>
        </w:rPr>
        <w:t xml:space="preserve">Et franskbrød koster 20 DKK det svarer til 25 Svenske </w:t>
      </w:r>
      <w:r w:rsidR="001D4C97">
        <w:rPr>
          <w:lang w:eastAsia="en-US"/>
        </w:rPr>
        <w:t>kr.</w:t>
      </w:r>
      <w:r>
        <w:rPr>
          <w:lang w:eastAsia="en-US"/>
        </w:rPr>
        <w:t>, hvad er kursen?</w:t>
      </w:r>
    </w:p>
    <w:p w14:paraId="5886CCCC" w14:textId="77777777" w:rsidR="00FA02D9" w:rsidRPr="002855D5" w:rsidRDefault="00563621" w:rsidP="00361D12">
      <w:pPr>
        <w:rPr>
          <w:lang w:eastAsia="en-US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lang w:eastAsia="en-US"/>
                </w:rPr>
              </m:ctrlPr>
            </m:fPr>
            <m:num>
              <m:r>
                <w:rPr>
                  <w:rFonts w:ascii="Cambria Math" w:hAnsi="Cambria Math"/>
                  <w:lang w:eastAsia="en-US"/>
                </w:rPr>
                <m:t>20</m:t>
              </m:r>
            </m:num>
            <m:den>
              <m:r>
                <w:rPr>
                  <w:rFonts w:ascii="Cambria Math" w:hAnsi="Cambria Math"/>
                  <w:lang w:eastAsia="en-US"/>
                </w:rPr>
                <m:t>25</m:t>
              </m:r>
            </m:den>
          </m:f>
          <m:r>
            <w:rPr>
              <w:rFonts w:ascii="Cambria Math" w:hAnsi="Cambria Math" w:cs="Times New Roman"/>
              <w:lang w:eastAsia="en-US"/>
            </w:rPr>
            <m:t>·</m:t>
          </m:r>
          <m:r>
            <w:rPr>
              <w:rFonts w:ascii="Cambria Math" w:hAnsi="Cambria Math"/>
              <w:lang w:eastAsia="en-US"/>
            </w:rPr>
            <m:t>100=80</m:t>
          </m:r>
        </m:oMath>
      </m:oMathPara>
    </w:p>
    <w:p w14:paraId="466B967C" w14:textId="77777777" w:rsidR="00FA02D9" w:rsidRDefault="00FA02D9" w:rsidP="00361D12">
      <w:pPr>
        <w:rPr>
          <w:lang w:eastAsia="en-US"/>
        </w:rPr>
      </w:pPr>
    </w:p>
    <w:p w14:paraId="2878EDDD" w14:textId="77777777" w:rsidR="00FA02D9" w:rsidRPr="007D49CF" w:rsidRDefault="00FA02D9" w:rsidP="00361D12">
      <w:pPr>
        <w:pStyle w:val="OPGAVE"/>
      </w:pPr>
      <w:r>
        <w:t>Et franskrød til 20 DKK svarer til 25 SEK, det giver en kurs på 80</w:t>
      </w:r>
    </w:p>
    <w:p w14:paraId="4249F075" w14:textId="77777777" w:rsidR="00FA02D9" w:rsidRPr="00E106CB" w:rsidRDefault="00FA02D9">
      <w:pPr>
        <w:rPr>
          <w:b/>
          <w:color w:val="000000"/>
          <w:sz w:val="28"/>
          <w:szCs w:val="20"/>
        </w:rPr>
      </w:pPr>
    </w:p>
    <w:p w14:paraId="299A82AF" w14:textId="77777777" w:rsidR="00FA02D9" w:rsidRDefault="00FA02D9" w:rsidP="00361D12">
      <w:pPr>
        <w:rPr>
          <w:color w:val="000000"/>
        </w:rPr>
      </w:pPr>
      <w:r w:rsidRPr="00E106CB">
        <w:rPr>
          <w:b/>
          <w:color w:val="000000"/>
        </w:rPr>
        <w:t>Godt råd</w:t>
      </w:r>
      <w:r w:rsidRPr="00E106CB">
        <w:rPr>
          <w:color w:val="000000"/>
        </w:rPr>
        <w:t xml:space="preserve">: Overvej altid om du vil få flere eller færre enheder i den fremmed valuta. </w:t>
      </w:r>
    </w:p>
    <w:p w14:paraId="279446AC" w14:textId="77777777" w:rsidR="00FA02D9" w:rsidRPr="00E106CB" w:rsidRDefault="00FA02D9" w:rsidP="00361D12">
      <w:pPr>
        <w:rPr>
          <w:color w:val="000000"/>
        </w:rPr>
      </w:pPr>
      <w:r w:rsidRPr="00E106CB">
        <w:rPr>
          <w:color w:val="000000"/>
        </w:rPr>
        <w:t>Hvis kurs &lt; 100 vil du få flere. Hvis kurs &gt; 100 vil du få færre.</w:t>
      </w:r>
    </w:p>
    <w:p w14:paraId="7E67F8D1" w14:textId="77777777" w:rsidR="00FA02D9" w:rsidRPr="00E106CB" w:rsidRDefault="00FA02D9" w:rsidP="00361D12">
      <w:pPr>
        <w:rPr>
          <w:color w:val="000000"/>
        </w:rPr>
      </w:pPr>
    </w:p>
    <w:p w14:paraId="75C15CF0" w14:textId="77777777" w:rsidR="00FA02D9" w:rsidRPr="00E106CB" w:rsidRDefault="00FA02D9">
      <w:pPr>
        <w:rPr>
          <w:color w:val="000000"/>
        </w:rPr>
      </w:pPr>
      <w:r w:rsidRPr="00E106CB">
        <w:rPr>
          <w:color w:val="000000"/>
        </w:rPr>
        <w:br w:type="page"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08"/>
      </w:tblGrid>
      <w:tr w:rsidR="00362F95" w14:paraId="504508E3" w14:textId="77777777" w:rsidTr="00362F95">
        <w:tc>
          <w:tcPr>
            <w:tcW w:w="9628" w:type="dxa"/>
            <w:tcBorders>
              <w:top w:val="dashSmallGap" w:sz="12" w:space="0" w:color="E36C0A" w:themeColor="accent6" w:themeShade="BF"/>
              <w:left w:val="dashSmallGap" w:sz="12" w:space="0" w:color="E36C0A" w:themeColor="accent6" w:themeShade="BF"/>
              <w:bottom w:val="dashSmallGap" w:sz="12" w:space="0" w:color="E36C0A" w:themeColor="accent6" w:themeShade="BF"/>
              <w:right w:val="dashSmallGap" w:sz="12" w:space="0" w:color="E36C0A" w:themeColor="accent6" w:themeShade="BF"/>
            </w:tcBorders>
          </w:tcPr>
          <w:p w14:paraId="5E00C6A1" w14:textId="77777777" w:rsidR="00362F95" w:rsidRDefault="00362F95" w:rsidP="00362F95">
            <w:pPr>
              <w:pStyle w:val="Overskrift2"/>
              <w:rPr>
                <w:color w:val="F79646" w:themeColor="accent6"/>
              </w:rPr>
            </w:pPr>
            <w:r w:rsidRPr="00B17C4C">
              <w:rPr>
                <w:color w:val="F79646" w:themeColor="accent6"/>
              </w:rPr>
              <w:t>Orange opgave 1</w:t>
            </w:r>
          </w:p>
          <w:p w14:paraId="5ED0F73D" w14:textId="77777777" w:rsidR="00362F95" w:rsidRPr="00E106CB" w:rsidRDefault="00362F95" w:rsidP="00362F95">
            <w:pPr>
              <w:rPr>
                <w:color w:val="000000"/>
              </w:rPr>
            </w:pPr>
            <w:r>
              <w:rPr>
                <w:color w:val="000000"/>
              </w:rPr>
              <w:t>Anders B. Uhl</w:t>
            </w:r>
            <w:r w:rsidRPr="00E106CB">
              <w:rPr>
                <w:color w:val="000000"/>
              </w:rPr>
              <w:t xml:space="preserve"> har sat sin trailer på krogen og fyldt den med kartofler. Han vil køre til Tyskland, hvor han vil sælge kartoflerne på et marked. Betalingen for kartoflerne bliver 148€. Kursen på euro er </w:t>
            </w:r>
            <w:r>
              <w:rPr>
                <w:color w:val="000000"/>
              </w:rPr>
              <w:t>746,01</w:t>
            </w:r>
            <w:r w:rsidRPr="00E106CB">
              <w:rPr>
                <w:color w:val="000000"/>
              </w:rPr>
              <w:t>.</w:t>
            </w:r>
          </w:p>
          <w:p w14:paraId="11A9B674" w14:textId="77777777" w:rsidR="00362F95" w:rsidRPr="00E106CB" w:rsidRDefault="00362F95" w:rsidP="00362F95">
            <w:pPr>
              <w:pStyle w:val="Punktopstilling"/>
            </w:pPr>
            <w:r w:rsidRPr="00E106CB">
              <w:t xml:space="preserve">Hvor stor </w:t>
            </w:r>
            <w:r>
              <w:t>er betalingen i danske kr?</w:t>
            </w:r>
          </w:p>
          <w:p w14:paraId="36C94B12" w14:textId="77777777" w:rsidR="00362F95" w:rsidRPr="00E106CB" w:rsidRDefault="00362F95" w:rsidP="00362F95">
            <w:pPr>
              <w:rPr>
                <w:i/>
                <w:color w:val="000000"/>
              </w:rPr>
            </w:pPr>
          </w:p>
          <w:p w14:paraId="6351BD97" w14:textId="77777777" w:rsidR="00362F95" w:rsidRDefault="00362F95" w:rsidP="00362F95">
            <w:pPr>
              <w:pStyle w:val="Overskrift2"/>
              <w:rPr>
                <w:color w:val="F79646" w:themeColor="accent6"/>
              </w:rPr>
            </w:pPr>
            <w:r w:rsidRPr="00B17C4C">
              <w:rPr>
                <w:color w:val="F79646" w:themeColor="accent6"/>
              </w:rPr>
              <w:t>Orange</w:t>
            </w:r>
            <w:r>
              <w:rPr>
                <w:color w:val="F79646" w:themeColor="accent6"/>
              </w:rPr>
              <w:t xml:space="preserve"> opgave 2</w:t>
            </w:r>
          </w:p>
          <w:p w14:paraId="51E331B5" w14:textId="77777777" w:rsidR="00362F95" w:rsidRPr="00E106CB" w:rsidRDefault="00362F95" w:rsidP="00362F95">
            <w:pPr>
              <w:rPr>
                <w:color w:val="000000"/>
              </w:rPr>
            </w:pPr>
            <w:r>
              <w:rPr>
                <w:color w:val="000000"/>
              </w:rPr>
              <w:t xml:space="preserve">Ditte </w:t>
            </w:r>
            <w:r w:rsidRPr="00E106CB">
              <w:rPr>
                <w:color w:val="000000"/>
              </w:rPr>
              <w:t xml:space="preserve">har været til koncert med den schweiziske kunstner ”Der Wolf” som var med på </w:t>
            </w:r>
            <w:r>
              <w:rPr>
                <w:color w:val="000000"/>
              </w:rPr>
              <w:t>Roslev</w:t>
            </w:r>
            <w:r w:rsidRPr="00E106CB">
              <w:rPr>
                <w:color w:val="000000"/>
              </w:rPr>
              <w:t xml:space="preserve"> Open Air Festival. I forbindelse med en skiferie i Schweiz på skisportsstedet ”</w:t>
            </w:r>
            <w:r>
              <w:rPr>
                <w:color w:val="000000"/>
              </w:rPr>
              <w:t>Mortensens</w:t>
            </w:r>
            <w:r w:rsidRPr="00E106CB">
              <w:rPr>
                <w:color w:val="000000"/>
              </w:rPr>
              <w:t xml:space="preserve"> Ski Resort”, ser hun at de har tilbud på Der Wolf’s første cd: ”Ich wolle gern das kleine Rotkäppchen essen”. Cd’en koster 21 schweiziske franc. Kurse</w:t>
            </w:r>
            <w:r>
              <w:rPr>
                <w:color w:val="000000"/>
              </w:rPr>
              <w:t xml:space="preserve">n på schweiziske franc er </w:t>
            </w:r>
            <w:r>
              <w:rPr>
                <w:rFonts w:cs="Calibri"/>
                <w:color w:val="000000"/>
              </w:rPr>
              <w:t>685,32</w:t>
            </w:r>
            <w:r w:rsidRPr="00E106CB">
              <w:rPr>
                <w:color w:val="000000"/>
              </w:rPr>
              <w:t>.</w:t>
            </w:r>
          </w:p>
          <w:p w14:paraId="13F6BD28" w14:textId="77777777" w:rsidR="00362F95" w:rsidRPr="00CD44E3" w:rsidRDefault="00362F95" w:rsidP="00362F95">
            <w:pPr>
              <w:pStyle w:val="Punktopstilling"/>
              <w:numPr>
                <w:ilvl w:val="0"/>
                <w:numId w:val="98"/>
              </w:numPr>
            </w:pPr>
            <w:r w:rsidRPr="00E106CB">
              <w:t>Hvor mange danske kr. koster Cd’en?</w:t>
            </w:r>
          </w:p>
          <w:p w14:paraId="7BC3572F" w14:textId="6C7CA4C9" w:rsidR="00362F95" w:rsidRDefault="00362F95" w:rsidP="00362F95">
            <w:pPr>
              <w:pStyle w:val="Punktopstilling"/>
              <w:numPr>
                <w:ilvl w:val="0"/>
                <w:numId w:val="0"/>
              </w:numPr>
              <w:ind w:left="360"/>
              <w:contextualSpacing/>
              <w:rPr>
                <w:color w:val="000000"/>
              </w:rPr>
            </w:pPr>
          </w:p>
          <w:p w14:paraId="0FF493FF" w14:textId="77777777" w:rsidR="00362F95" w:rsidRPr="00CD44E3" w:rsidRDefault="00362F95" w:rsidP="00362F95">
            <w:pPr>
              <w:pStyle w:val="Overskrift2"/>
              <w:rPr>
                <w:color w:val="F79646" w:themeColor="accent6"/>
              </w:rPr>
            </w:pPr>
            <w:r w:rsidRPr="00CD44E3">
              <w:rPr>
                <w:color w:val="F79646" w:themeColor="accent6"/>
              </w:rPr>
              <w:t>Orange opgave 3</w:t>
            </w:r>
          </w:p>
          <w:p w14:paraId="34DE6319" w14:textId="69295C20" w:rsidR="00362F95" w:rsidRPr="00E106CB" w:rsidRDefault="00362F95" w:rsidP="00362F95">
            <w:pPr>
              <w:rPr>
                <w:color w:val="000000"/>
              </w:rPr>
            </w:pPr>
            <w:r>
              <w:rPr>
                <w:color w:val="000000"/>
              </w:rPr>
              <w:t>Trine</w:t>
            </w:r>
            <w:r w:rsidRPr="00E106CB">
              <w:rPr>
                <w:color w:val="000000"/>
              </w:rPr>
              <w:t xml:space="preserve"> skal til New Zealand for at lave bjergbestigning på ”</w:t>
            </w:r>
            <w:r>
              <w:rPr>
                <w:color w:val="000000"/>
              </w:rPr>
              <w:t>The Futtrups</w:t>
            </w:r>
            <w:r w:rsidRPr="00E106CB">
              <w:rPr>
                <w:color w:val="000000"/>
              </w:rPr>
              <w:t xml:space="preserve">” og vil gerne købe </w:t>
            </w:r>
            <w:r>
              <w:rPr>
                <w:color w:val="000000"/>
              </w:rPr>
              <w:t>N</w:t>
            </w:r>
            <w:r w:rsidRPr="00E106CB">
              <w:rPr>
                <w:color w:val="000000"/>
              </w:rPr>
              <w:t xml:space="preserve">ew </w:t>
            </w:r>
            <w:r>
              <w:rPr>
                <w:color w:val="000000"/>
              </w:rPr>
              <w:t>Z</w:t>
            </w:r>
            <w:r w:rsidRPr="00E106CB">
              <w:rPr>
                <w:color w:val="000000"/>
              </w:rPr>
              <w:t xml:space="preserve">ealandske dollar for 6005,50 danske kr. Kursen på new zealandske dollar er </w:t>
            </w:r>
            <w:r>
              <w:rPr>
                <w:color w:val="000000"/>
              </w:rPr>
              <w:t>427,1</w:t>
            </w:r>
          </w:p>
          <w:p w14:paraId="528C782B" w14:textId="3BEF5368" w:rsidR="00362F95" w:rsidRPr="00E106CB" w:rsidRDefault="00362F95" w:rsidP="00362F95">
            <w:pPr>
              <w:pStyle w:val="Punktopstilling"/>
              <w:numPr>
                <w:ilvl w:val="0"/>
                <w:numId w:val="99"/>
              </w:numPr>
            </w:pPr>
            <w:r w:rsidRPr="00E106CB">
              <w:t xml:space="preserve">Hvor mange </w:t>
            </w:r>
            <w:r>
              <w:t>N</w:t>
            </w:r>
            <w:r w:rsidRPr="00E106CB">
              <w:t xml:space="preserve">ew </w:t>
            </w:r>
            <w:r>
              <w:t>Z</w:t>
            </w:r>
            <w:r w:rsidRPr="00E106CB">
              <w:t>ealandske dollar</w:t>
            </w:r>
            <w:r>
              <w:t xml:space="preserve"> kan hun købe?</w:t>
            </w:r>
          </w:p>
          <w:p w14:paraId="71EAEB66" w14:textId="77777777" w:rsidR="00362F95" w:rsidRPr="00E106CB" w:rsidRDefault="00362F95" w:rsidP="00362F95">
            <w:pPr>
              <w:ind w:left="360"/>
              <w:rPr>
                <w:i/>
                <w:color w:val="000000"/>
              </w:rPr>
            </w:pPr>
          </w:p>
          <w:p w14:paraId="5C55A9D4" w14:textId="77777777" w:rsidR="00362F95" w:rsidRPr="00E106CB" w:rsidRDefault="00362F95" w:rsidP="00362F95">
            <w:pPr>
              <w:pStyle w:val="Overskrift2"/>
            </w:pPr>
            <w:r w:rsidRPr="00DD3C16">
              <w:rPr>
                <w:color w:val="F79646" w:themeColor="accent6"/>
              </w:rPr>
              <w:t>Orange opgave 4</w:t>
            </w:r>
          </w:p>
          <w:p w14:paraId="5D611AEE" w14:textId="77777777" w:rsidR="00362F95" w:rsidRPr="00E106CB" w:rsidRDefault="00362F95" w:rsidP="00362F95">
            <w:pPr>
              <w:rPr>
                <w:color w:val="000000"/>
              </w:rPr>
            </w:pPr>
            <w:r w:rsidRPr="00E106CB">
              <w:rPr>
                <w:color w:val="000000"/>
              </w:rPr>
              <w:t xml:space="preserve">Morten er på rejse rundt i verden. Han er lige landet med et fly og på et skilt i lufthavnen står der, at det koster 25 af den fremmede valuta at komme til ”Hoover Dam”. Morten regner ud, at det er ca. </w:t>
            </w:r>
            <w:r>
              <w:rPr>
                <w:color w:val="000000"/>
              </w:rPr>
              <w:t>167</w:t>
            </w:r>
            <w:r w:rsidRPr="00E106CB">
              <w:rPr>
                <w:color w:val="000000"/>
              </w:rPr>
              <w:t xml:space="preserve"> danske kr. hvis man regner det om til danske kr.</w:t>
            </w:r>
          </w:p>
          <w:p w14:paraId="71531265" w14:textId="77777777" w:rsidR="00362F95" w:rsidRPr="00E106CB" w:rsidRDefault="00362F95" w:rsidP="00362F95">
            <w:pPr>
              <w:pStyle w:val="Punktopstilling"/>
              <w:numPr>
                <w:ilvl w:val="0"/>
                <w:numId w:val="97"/>
              </w:numPr>
            </w:pPr>
            <w:r w:rsidRPr="00E106CB">
              <w:t>Hvor tror du at Morten er henne i verden?</w:t>
            </w:r>
          </w:p>
          <w:p w14:paraId="3271BBF9" w14:textId="77777777" w:rsidR="00362F95" w:rsidRDefault="00362F95" w:rsidP="00361D12">
            <w:pPr>
              <w:rPr>
                <w:color w:val="000000"/>
              </w:rPr>
            </w:pPr>
          </w:p>
        </w:tc>
      </w:tr>
    </w:tbl>
    <w:p w14:paraId="16175C80" w14:textId="0366F1EE" w:rsidR="00FA02D9" w:rsidRDefault="00FA02D9" w:rsidP="00361D12">
      <w:pPr>
        <w:rPr>
          <w:color w:val="000000"/>
        </w:rPr>
      </w:pPr>
    </w:p>
    <w:p w14:paraId="194450FA" w14:textId="77777777" w:rsidR="00FA02D9" w:rsidRDefault="00FA02D9">
      <w:pPr>
        <w:rPr>
          <w:color w:val="000000"/>
        </w:rPr>
      </w:pPr>
      <w:r>
        <w:rPr>
          <w:color w:val="000000"/>
        </w:rPr>
        <w:br w:type="page"/>
      </w:r>
    </w:p>
    <w:tbl>
      <w:tblPr>
        <w:tblStyle w:val="Tabel-Gitter"/>
        <w:tblW w:w="0" w:type="auto"/>
        <w:tblBorders>
          <w:top w:val="dashSmallGap" w:sz="12" w:space="0" w:color="00B050"/>
          <w:left w:val="dashSmallGap" w:sz="12" w:space="0" w:color="00B050"/>
          <w:bottom w:val="dashSmallGap" w:sz="12" w:space="0" w:color="00B050"/>
          <w:right w:val="dashSmallGap" w:sz="12" w:space="0" w:color="00B05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362F95" w14:paraId="1985882C" w14:textId="77777777" w:rsidTr="00362F95">
        <w:tc>
          <w:tcPr>
            <w:tcW w:w="9628" w:type="dxa"/>
          </w:tcPr>
          <w:p w14:paraId="4DB9A8D8" w14:textId="77777777" w:rsidR="00362F95" w:rsidRDefault="00362F95" w:rsidP="00362F95">
            <w:pPr>
              <w:pStyle w:val="Overskrift2"/>
              <w:rPr>
                <w:color w:val="00B050"/>
              </w:rPr>
            </w:pPr>
            <w:r w:rsidRPr="00AF2D8F">
              <w:rPr>
                <w:color w:val="00B050"/>
              </w:rPr>
              <w:t>Grøn opgave 1</w:t>
            </w:r>
          </w:p>
          <w:p w14:paraId="668F4B2C" w14:textId="77777777" w:rsidR="00362F95" w:rsidRDefault="00362F95" w:rsidP="00362F95">
            <w:pPr>
              <w:rPr>
                <w:color w:val="000000"/>
              </w:rPr>
            </w:pPr>
            <w:r>
              <w:rPr>
                <w:color w:val="000000"/>
              </w:rPr>
              <w:t xml:space="preserve">Nicolaj Hø Holt </w:t>
            </w:r>
            <w:r w:rsidRPr="00E106CB">
              <w:rPr>
                <w:color w:val="000000"/>
              </w:rPr>
              <w:t xml:space="preserve">skal til Brasilien for at se, om han kan spotte nogle nye talenter til sit ynglings fodboldhold. I Næsbjergbanken er kursen på brasilianske real </w:t>
            </w:r>
            <w:r>
              <w:rPr>
                <w:color w:val="000000"/>
              </w:rPr>
              <w:t>167,75</w:t>
            </w:r>
            <w:r w:rsidRPr="00E106CB">
              <w:rPr>
                <w:color w:val="000000"/>
              </w:rPr>
              <w:t>, når man skal købe af banken og</w:t>
            </w:r>
            <w:r>
              <w:rPr>
                <w:color w:val="000000"/>
              </w:rPr>
              <w:t xml:space="preserve"> 160,05</w:t>
            </w:r>
            <w:r w:rsidRPr="00E106CB">
              <w:rPr>
                <w:color w:val="000000"/>
              </w:rPr>
              <w:t xml:space="preserve"> når man </w:t>
            </w:r>
            <w:r>
              <w:rPr>
                <w:color w:val="000000"/>
              </w:rPr>
              <w:t>banken skal købe valuta retur</w:t>
            </w:r>
            <w:r w:rsidRPr="00E106CB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Nicolaj</w:t>
            </w:r>
            <w:r w:rsidRPr="00E106CB">
              <w:rPr>
                <w:color w:val="000000"/>
              </w:rPr>
              <w:t xml:space="preserve"> køber 2053 brasilianske real. Desværre finder han ikke nogle talenter til denne pris. Så da kan kommer hjem, har han stadig de 2053 brasilianske real. </w:t>
            </w:r>
          </w:p>
          <w:p w14:paraId="2243B59F" w14:textId="77777777" w:rsidR="00362F95" w:rsidRPr="00E106CB" w:rsidRDefault="00362F95" w:rsidP="00362F95">
            <w:pPr>
              <w:rPr>
                <w:color w:val="000000"/>
              </w:rPr>
            </w:pPr>
            <w:r w:rsidRPr="00E106CB">
              <w:rPr>
                <w:color w:val="000000"/>
              </w:rPr>
              <w:t>I denne bank er der intet gebyr.</w:t>
            </w:r>
          </w:p>
          <w:p w14:paraId="1A9B580D" w14:textId="77777777" w:rsidR="00362F95" w:rsidRPr="00AF2D8F" w:rsidRDefault="00362F95" w:rsidP="00362F95">
            <w:pPr>
              <w:pStyle w:val="Punktopstilling"/>
              <w:numPr>
                <w:ilvl w:val="0"/>
                <w:numId w:val="23"/>
              </w:numPr>
            </w:pPr>
            <w:r w:rsidRPr="00AF2D8F">
              <w:t>Hvor stort er tabet?</w:t>
            </w:r>
          </w:p>
          <w:p w14:paraId="548DA28B" w14:textId="77777777" w:rsidR="00362F95" w:rsidRPr="00AF2D8F" w:rsidRDefault="00362F95" w:rsidP="00362F95">
            <w:pPr>
              <w:pStyle w:val="Punktopstilling"/>
              <w:numPr>
                <w:ilvl w:val="0"/>
                <w:numId w:val="23"/>
              </w:numPr>
            </w:pPr>
            <w:r w:rsidRPr="00AF2D8F">
              <w:t>Hvor meget taber han pr. 100 brasilianske real, som han først køber og siden sælger?</w:t>
            </w:r>
          </w:p>
          <w:p w14:paraId="58A194B2" w14:textId="77777777" w:rsidR="00362F95" w:rsidRDefault="00362F95" w:rsidP="00362F95">
            <w:pPr>
              <w:pStyle w:val="Punktopstilling"/>
              <w:numPr>
                <w:ilvl w:val="0"/>
                <w:numId w:val="23"/>
              </w:numPr>
            </w:pPr>
            <w:r w:rsidRPr="00AF2D8F">
              <w:t>Hvor meget har han tabt, hvis han skal lave en ca. beregning?</w:t>
            </w:r>
          </w:p>
          <w:p w14:paraId="49D26793" w14:textId="77777777" w:rsidR="00362F95" w:rsidRPr="00AF2D8F" w:rsidRDefault="00362F95" w:rsidP="00362F95">
            <w:pPr>
              <w:pStyle w:val="Punktopstilling"/>
              <w:numPr>
                <w:ilvl w:val="0"/>
                <w:numId w:val="0"/>
              </w:numPr>
            </w:pPr>
          </w:p>
          <w:p w14:paraId="27DC565C" w14:textId="77777777" w:rsidR="00362F95" w:rsidRPr="00AF2D8F" w:rsidRDefault="00362F95" w:rsidP="00362F95">
            <w:pPr>
              <w:pStyle w:val="Overskrift2"/>
              <w:rPr>
                <w:color w:val="00B050"/>
              </w:rPr>
            </w:pPr>
            <w:r w:rsidRPr="00AF2D8F">
              <w:rPr>
                <w:color w:val="00B050"/>
              </w:rPr>
              <w:t>Grøn opgave 2</w:t>
            </w:r>
          </w:p>
          <w:p w14:paraId="4AE9C6BC" w14:textId="77777777" w:rsidR="00362F95" w:rsidRPr="00E106CB" w:rsidRDefault="00362F95" w:rsidP="00362F95">
            <w:pPr>
              <w:rPr>
                <w:color w:val="000000"/>
              </w:rPr>
            </w:pPr>
            <w:r>
              <w:rPr>
                <w:color w:val="000000"/>
              </w:rPr>
              <w:t>Cecilie</w:t>
            </w:r>
            <w:r w:rsidRPr="00E106CB">
              <w:rPr>
                <w:color w:val="000000"/>
              </w:rPr>
              <w:t xml:space="preserve"> har planlagt en rejse til Canada, hvor hun skal se på elsdyr. Hos KM-banken har man indført et gebyr på 20 kr. for hver gang banken veksler penge </w:t>
            </w:r>
            <w:r>
              <w:rPr>
                <w:color w:val="000000"/>
              </w:rPr>
              <w:t>for en kunde. Her er kursen 500</w:t>
            </w:r>
            <w:r w:rsidRPr="00E106CB">
              <w:rPr>
                <w:color w:val="000000"/>
              </w:rPr>
              <w:t>,88 for både køb og salg.</w:t>
            </w:r>
          </w:p>
          <w:p w14:paraId="057A06CC" w14:textId="77777777" w:rsidR="00362F95" w:rsidRPr="00E106CB" w:rsidRDefault="00362F95" w:rsidP="00362F95">
            <w:pPr>
              <w:pStyle w:val="Punktopstilling"/>
              <w:numPr>
                <w:ilvl w:val="0"/>
                <w:numId w:val="24"/>
              </w:numPr>
            </w:pPr>
            <w:r w:rsidRPr="00E106CB">
              <w:t>Hvad koster det i danske kr. at købe 1356 can</w:t>
            </w:r>
            <w:r>
              <w:t>a</w:t>
            </w:r>
            <w:r w:rsidRPr="00E106CB">
              <w:t>diske dollars?</w:t>
            </w:r>
          </w:p>
          <w:p w14:paraId="3563742F" w14:textId="77777777" w:rsidR="00362F95" w:rsidRPr="00E106CB" w:rsidRDefault="00362F95" w:rsidP="00362F95">
            <w:pPr>
              <w:pStyle w:val="Punktopstilling"/>
              <w:numPr>
                <w:ilvl w:val="0"/>
                <w:numId w:val="24"/>
              </w:numPr>
            </w:pPr>
            <w:r w:rsidRPr="00E106CB">
              <w:t>Hvor mange canadiske dollars kan han få for 5600 danske kr.?</w:t>
            </w:r>
          </w:p>
          <w:p w14:paraId="436D1221" w14:textId="77777777" w:rsidR="00362F95" w:rsidRPr="00E106CB" w:rsidRDefault="00362F95" w:rsidP="00362F95">
            <w:pPr>
              <w:rPr>
                <w:i/>
                <w:color w:val="000000"/>
              </w:rPr>
            </w:pPr>
          </w:p>
          <w:p w14:paraId="4A5D5AC6" w14:textId="77777777" w:rsidR="00362F95" w:rsidRPr="00AF2D8F" w:rsidRDefault="00362F95" w:rsidP="00362F95">
            <w:pPr>
              <w:pStyle w:val="Overskrift2"/>
              <w:rPr>
                <w:color w:val="00B050"/>
              </w:rPr>
            </w:pPr>
            <w:r w:rsidRPr="00AF2D8F">
              <w:rPr>
                <w:color w:val="00B050"/>
              </w:rPr>
              <w:t>Grøn o</w:t>
            </w:r>
            <w:r>
              <w:rPr>
                <w:color w:val="00B050"/>
              </w:rPr>
              <w:t>pgave 3</w:t>
            </w:r>
          </w:p>
          <w:p w14:paraId="7A702F26" w14:textId="77777777" w:rsidR="00362F95" w:rsidRDefault="00362F95" w:rsidP="00362F95">
            <w:pPr>
              <w:rPr>
                <w:color w:val="000000"/>
              </w:rPr>
            </w:pPr>
            <w:r w:rsidRPr="00E106CB">
              <w:rPr>
                <w:color w:val="000000"/>
              </w:rPr>
              <w:t>De lokale grønne pigespejdere h</w:t>
            </w:r>
            <w:r>
              <w:rPr>
                <w:color w:val="000000"/>
              </w:rPr>
              <w:t xml:space="preserve">ar opfordret folk til at hjælp. Line </w:t>
            </w:r>
            <w:r w:rsidRPr="00E106CB">
              <w:rPr>
                <w:color w:val="000000"/>
              </w:rPr>
              <w:t>har det godt med at hjælpe andre, s</w:t>
            </w:r>
            <w:r>
              <w:rPr>
                <w:color w:val="000000"/>
              </w:rPr>
              <w:t>å hun vil til Japan for at rydde</w:t>
            </w:r>
            <w:r w:rsidRPr="00E106CB">
              <w:rPr>
                <w:color w:val="000000"/>
              </w:rPr>
              <w:t xml:space="preserve"> op efter et jordskælv. I ”Den Graae Bank” vil hun veksle</w:t>
            </w:r>
            <w:r>
              <w:rPr>
                <w:color w:val="000000"/>
              </w:rPr>
              <w:t xml:space="preserve"> 10</w:t>
            </w:r>
            <w:r w:rsidRPr="00E106CB">
              <w:rPr>
                <w:color w:val="000000"/>
              </w:rPr>
              <w:t>0</w:t>
            </w:r>
            <w:r>
              <w:rPr>
                <w:color w:val="000000"/>
              </w:rPr>
              <w:t>0</w:t>
            </w:r>
            <w:r w:rsidRPr="00E106CB">
              <w:rPr>
                <w:color w:val="000000"/>
              </w:rPr>
              <w:t xml:space="preserve"> danske kr. til japanske yen. </w:t>
            </w:r>
            <w:r w:rsidRPr="001E07AA">
              <w:rPr>
                <w:color w:val="000000"/>
              </w:rPr>
              <w:t>Lige da hun har vekslet pengene, hører hun i radioen, at et</w:t>
            </w:r>
            <w:r>
              <w:rPr>
                <w:color w:val="000000"/>
              </w:rPr>
              <w:t xml:space="preserve"> af de japanske atomkraftværke</w:t>
            </w:r>
            <w:r w:rsidRPr="00E106CB">
              <w:rPr>
                <w:color w:val="000000"/>
              </w:rPr>
              <w:t xml:space="preserve"> er sprunget i luft</w:t>
            </w:r>
            <w:r>
              <w:rPr>
                <w:color w:val="000000"/>
              </w:rPr>
              <w:t xml:space="preserve">en, så der nu er den radioaktive ståling forhøjet. </w:t>
            </w:r>
            <w:r w:rsidRPr="00E106CB">
              <w:rPr>
                <w:color w:val="000000"/>
              </w:rPr>
              <w:t xml:space="preserve">Derfor kan hun ikke tage </w:t>
            </w:r>
            <w:r>
              <w:rPr>
                <w:color w:val="000000"/>
              </w:rPr>
              <w:t>til Japan alligevel. Kursen er 5,61 ved kundens køb og 5,</w:t>
            </w:r>
            <w:r w:rsidRPr="00E106CB">
              <w:rPr>
                <w:color w:val="000000"/>
              </w:rPr>
              <w:t>49 ved</w:t>
            </w:r>
            <w:r>
              <w:rPr>
                <w:color w:val="000000"/>
              </w:rPr>
              <w:t xml:space="preserve"> kundens</w:t>
            </w:r>
            <w:r w:rsidRPr="00E106CB">
              <w:rPr>
                <w:color w:val="000000"/>
              </w:rPr>
              <w:t xml:space="preserve"> salg. </w:t>
            </w:r>
          </w:p>
          <w:p w14:paraId="3CCDC11C" w14:textId="77777777" w:rsidR="00362F95" w:rsidRPr="00A51A76" w:rsidRDefault="00362F95" w:rsidP="00362F95">
            <w:pPr>
              <w:rPr>
                <w:color w:val="000000"/>
                <w:lang w:val="nb-NO"/>
              </w:rPr>
            </w:pPr>
            <w:r w:rsidRPr="00A51A76">
              <w:rPr>
                <w:color w:val="000000"/>
                <w:lang w:val="nb-NO"/>
              </w:rPr>
              <w:t>Der er et vekselgebyr på 30 kr. pr. veksling</w:t>
            </w:r>
          </w:p>
          <w:p w14:paraId="3C763633" w14:textId="77777777" w:rsidR="00362F95" w:rsidRPr="00A51A76" w:rsidRDefault="00362F95" w:rsidP="00362F95">
            <w:pPr>
              <w:rPr>
                <w:color w:val="000000"/>
                <w:lang w:val="nb-NO"/>
              </w:rPr>
            </w:pPr>
          </w:p>
          <w:p w14:paraId="1E0A1301" w14:textId="77777777" w:rsidR="00362F95" w:rsidRPr="00A51A76" w:rsidRDefault="00362F95" w:rsidP="00362F95">
            <w:pPr>
              <w:pStyle w:val="Punktopstilling"/>
              <w:numPr>
                <w:ilvl w:val="0"/>
                <w:numId w:val="0"/>
              </w:numPr>
              <w:ind w:left="360" w:hanging="360"/>
              <w:rPr>
                <w:lang w:val="nb-NO"/>
              </w:rPr>
            </w:pPr>
            <w:r w:rsidRPr="00A51A76">
              <w:rPr>
                <w:lang w:val="nb-NO"/>
              </w:rPr>
              <w:t>a) Hvor mange yen får hun i hånden, når hun veksler fra danske kr. til japanske yen?</w:t>
            </w:r>
          </w:p>
          <w:p w14:paraId="0387C3FD" w14:textId="77777777" w:rsidR="00362F95" w:rsidRPr="00A51A76" w:rsidRDefault="00362F95" w:rsidP="00362F95">
            <w:pPr>
              <w:pStyle w:val="Punktopstilling"/>
              <w:numPr>
                <w:ilvl w:val="0"/>
                <w:numId w:val="0"/>
              </w:numPr>
              <w:ind w:left="360" w:hanging="360"/>
              <w:rPr>
                <w:lang w:val="nb-NO"/>
              </w:rPr>
            </w:pPr>
            <w:r w:rsidRPr="00A51A76">
              <w:rPr>
                <w:lang w:val="nb-NO"/>
              </w:rPr>
              <w:t>b) Hvor mange danske kr. får hun i hånden, når hun veksler fra japanske yen til danske kroner?</w:t>
            </w:r>
          </w:p>
          <w:p w14:paraId="0A768459" w14:textId="77777777" w:rsidR="00362F95" w:rsidRDefault="00362F95" w:rsidP="00362F95">
            <w:pPr>
              <w:pStyle w:val="Punktopstilling"/>
              <w:numPr>
                <w:ilvl w:val="0"/>
                <w:numId w:val="0"/>
              </w:numPr>
              <w:ind w:left="360" w:hanging="360"/>
            </w:pPr>
            <w:r w:rsidRPr="00E106CB">
              <w:t>c) Hvor stort er hendes tab i procent?</w:t>
            </w:r>
          </w:p>
          <w:p w14:paraId="4A46CF25" w14:textId="77777777" w:rsidR="00362F95" w:rsidRDefault="00362F95">
            <w:pPr>
              <w:rPr>
                <w:color w:val="000000"/>
              </w:rPr>
            </w:pPr>
          </w:p>
        </w:tc>
      </w:tr>
    </w:tbl>
    <w:p w14:paraId="6CE33C51" w14:textId="36B25922" w:rsidR="00FA02D9" w:rsidRDefault="00FA02D9">
      <w:pPr>
        <w:rPr>
          <w:color w:val="000000"/>
        </w:rPr>
      </w:pPr>
      <w:r>
        <w:rPr>
          <w:color w:val="000000"/>
        </w:rPr>
        <w:br w:type="page"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08"/>
      </w:tblGrid>
      <w:tr w:rsidR="00362F95" w14:paraId="475D165F" w14:textId="77777777" w:rsidTr="00362F95">
        <w:tc>
          <w:tcPr>
            <w:tcW w:w="9628" w:type="dxa"/>
            <w:tcBorders>
              <w:top w:val="dashSmallGap" w:sz="12" w:space="0" w:color="000000" w:themeColor="text1"/>
              <w:left w:val="dashSmallGap" w:sz="12" w:space="0" w:color="000000" w:themeColor="text1"/>
              <w:bottom w:val="dashSmallGap" w:sz="12" w:space="0" w:color="000000" w:themeColor="text1"/>
              <w:right w:val="dashSmallGap" w:sz="12" w:space="0" w:color="000000" w:themeColor="text1"/>
            </w:tcBorders>
          </w:tcPr>
          <w:p w14:paraId="52F223B6" w14:textId="77777777" w:rsidR="00362F95" w:rsidRPr="00E106CB" w:rsidRDefault="00362F95" w:rsidP="00362F95">
            <w:pPr>
              <w:pStyle w:val="NormalWeb"/>
              <w:shd w:val="clear" w:color="auto" w:fill="FFFFFF"/>
              <w:rPr>
                <w:rFonts w:asciiTheme="minorHAnsi" w:hAnsiTheme="minorHAnsi" w:cs="Arial"/>
                <w:b/>
                <w:sz w:val="25"/>
                <w:szCs w:val="25"/>
              </w:rPr>
            </w:pPr>
            <w:r w:rsidRPr="00E106CB">
              <w:rPr>
                <w:rFonts w:asciiTheme="minorHAnsi" w:hAnsiTheme="minorHAnsi" w:cs="Arial"/>
                <w:b/>
                <w:sz w:val="25"/>
                <w:szCs w:val="25"/>
              </w:rPr>
              <w:t xml:space="preserve">Der er 2 områder inden for valuta alt efter hvilket land man står i. </w:t>
            </w:r>
          </w:p>
          <w:p w14:paraId="2E50E87E" w14:textId="77777777" w:rsidR="00362F95" w:rsidRPr="00E106CB" w:rsidRDefault="00362F95" w:rsidP="00362F95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24" w:line="360" w:lineRule="atLeast"/>
              <w:ind w:left="768"/>
              <w:rPr>
                <w:rFonts w:cs="Arial"/>
                <w:b/>
                <w:color w:val="000000"/>
                <w:sz w:val="25"/>
                <w:szCs w:val="25"/>
              </w:rPr>
            </w:pPr>
            <w:r w:rsidRPr="00E106CB">
              <w:rPr>
                <w:rFonts w:cs="Arial"/>
                <w:b/>
                <w:color w:val="000000"/>
                <w:sz w:val="25"/>
                <w:szCs w:val="25"/>
              </w:rPr>
              <w:t>Når du står i Danmark er kursen opgivet i danske</w:t>
            </w:r>
            <w:r>
              <w:rPr>
                <w:rFonts w:cs="Arial"/>
                <w:b/>
                <w:color w:val="000000"/>
                <w:sz w:val="25"/>
                <w:szCs w:val="25"/>
              </w:rPr>
              <w:t xml:space="preserve"> </w:t>
            </w:r>
            <w:r w:rsidRPr="00E106CB">
              <w:rPr>
                <w:rFonts w:cs="Arial"/>
                <w:b/>
                <w:color w:val="000000"/>
                <w:sz w:val="25"/>
                <w:szCs w:val="25"/>
              </w:rPr>
              <w:t>kr. (egen valuta</w:t>
            </w:r>
            <w:r>
              <w:rPr>
                <w:rFonts w:cs="Arial"/>
                <w:b/>
                <w:color w:val="000000"/>
                <w:sz w:val="25"/>
                <w:szCs w:val="25"/>
              </w:rPr>
              <w:t>) d</w:t>
            </w:r>
            <w:r w:rsidRPr="00E106CB">
              <w:rPr>
                <w:rFonts w:cs="Arial"/>
                <w:b/>
                <w:color w:val="000000"/>
                <w:sz w:val="25"/>
                <w:szCs w:val="25"/>
              </w:rPr>
              <w:t xml:space="preserve">vs. det man skal betale for den fremmedvaluta er i danske kr. </w:t>
            </w:r>
          </w:p>
          <w:p w14:paraId="70F3E869" w14:textId="77777777" w:rsidR="00362F95" w:rsidRPr="00E106CB" w:rsidRDefault="00362F95" w:rsidP="00362F95">
            <w:pPr>
              <w:numPr>
                <w:ilvl w:val="0"/>
                <w:numId w:val="20"/>
              </w:numPr>
              <w:shd w:val="clear" w:color="auto" w:fill="FFFFFF"/>
              <w:spacing w:before="100" w:beforeAutospacing="1" w:after="24" w:line="360" w:lineRule="atLeast"/>
              <w:ind w:left="768"/>
              <w:rPr>
                <w:rFonts w:cs="Arial"/>
                <w:b/>
                <w:color w:val="000000"/>
                <w:sz w:val="25"/>
                <w:szCs w:val="25"/>
              </w:rPr>
            </w:pPr>
            <w:r w:rsidRPr="00E106CB">
              <w:rPr>
                <w:rFonts w:cs="Arial"/>
                <w:b/>
                <w:color w:val="000000"/>
                <w:sz w:val="25"/>
                <w:szCs w:val="25"/>
              </w:rPr>
              <w:t xml:space="preserve">Hvis man står i Norge er kursen opgivet i den Norske kr. (det vil sige landets egen valuta) </w:t>
            </w:r>
          </w:p>
          <w:p w14:paraId="5827FEA7" w14:textId="77777777" w:rsidR="00362F95" w:rsidRPr="00E106CB" w:rsidRDefault="00362F95" w:rsidP="00362F95"/>
          <w:p w14:paraId="116125E9" w14:textId="77777777" w:rsidR="00362F95" w:rsidRPr="00E106CB" w:rsidRDefault="00362F95" w:rsidP="00362F95">
            <w:pPr>
              <w:rPr>
                <w:b/>
              </w:rPr>
            </w:pPr>
            <w:r>
              <w:rPr>
                <w:b/>
              </w:rPr>
              <w:t>Sort o</w:t>
            </w:r>
            <w:r w:rsidRPr="00E106CB">
              <w:rPr>
                <w:b/>
              </w:rPr>
              <w:t xml:space="preserve">pgave 1. </w:t>
            </w:r>
          </w:p>
          <w:p w14:paraId="56F81BEF" w14:textId="77777777" w:rsidR="00362F95" w:rsidRPr="00E106CB" w:rsidRDefault="00362F95" w:rsidP="00362F95">
            <w:r w:rsidRPr="00E106CB">
              <w:t>Lærerne på BS skal på tur til Berlin og skal have vekslet nogle danske kroner til Euro. De skal veksle 5000 kr.</w:t>
            </w:r>
          </w:p>
          <w:p w14:paraId="075473D3" w14:textId="77777777" w:rsidR="00362F95" w:rsidRPr="00E106CB" w:rsidRDefault="00362F95" w:rsidP="00362F95"/>
          <w:p w14:paraId="4DEC0A84" w14:textId="77777777" w:rsidR="00362F95" w:rsidRPr="00E106CB" w:rsidRDefault="00362F95" w:rsidP="00362F95">
            <w:r>
              <w:t>I Danmark kan man veksle uden gebyr, i Kibæk bank er k</w:t>
            </w:r>
            <w:r w:rsidRPr="00E106CB">
              <w:t>ursen 746,30</w:t>
            </w:r>
          </w:p>
          <w:p w14:paraId="735C51E0" w14:textId="77777777" w:rsidR="00362F95" w:rsidRPr="00E106CB" w:rsidRDefault="00362F95" w:rsidP="00362F95">
            <w:r>
              <w:t>I Vestergaard</w:t>
            </w:r>
            <w:r w:rsidRPr="00E106CB">
              <w:t>bank skal</w:t>
            </w:r>
            <w:r>
              <w:t xml:space="preserve"> de </w:t>
            </w:r>
            <w:r w:rsidRPr="00E106CB">
              <w:t>give 25 kr. i vekselgebyr – her er kursen 745,12</w:t>
            </w:r>
          </w:p>
          <w:p w14:paraId="37BDFC1B" w14:textId="77777777" w:rsidR="00362F95" w:rsidRPr="00E106CB" w:rsidRDefault="00362F95" w:rsidP="00362F95"/>
          <w:p w14:paraId="0E7D69DC" w14:textId="77777777" w:rsidR="00362F95" w:rsidRDefault="00362F95" w:rsidP="00362F95">
            <w:pPr>
              <w:pStyle w:val="Punktopstilling"/>
              <w:numPr>
                <w:ilvl w:val="0"/>
                <w:numId w:val="25"/>
              </w:numPr>
            </w:pPr>
            <w:r w:rsidRPr="00A51A76">
              <w:rPr>
                <w:lang w:val="nb-NO"/>
              </w:rPr>
              <w:t xml:space="preserve">De skal veksle de 5000 kr. </w:t>
            </w:r>
            <w:r w:rsidRPr="00E106CB">
              <w:t>Hvem er det bedst at veksle hos?</w:t>
            </w:r>
          </w:p>
          <w:p w14:paraId="7C52CC6C" w14:textId="77777777" w:rsidR="00362F95" w:rsidRPr="00E106CB" w:rsidRDefault="00362F95" w:rsidP="00362F95">
            <w:pPr>
              <w:pStyle w:val="Punktopstilling"/>
              <w:numPr>
                <w:ilvl w:val="0"/>
                <w:numId w:val="25"/>
              </w:numPr>
            </w:pPr>
            <w:r>
              <w:t>Hvor meget/lidt skal de veksle for at det bedst at handle hos Kibæk eller Vestergaard</w:t>
            </w:r>
          </w:p>
          <w:p w14:paraId="0F795196" w14:textId="77777777" w:rsidR="00362F95" w:rsidRPr="00E106CB" w:rsidRDefault="00362F95" w:rsidP="00362F95"/>
          <w:p w14:paraId="3C3B8ED5" w14:textId="77777777" w:rsidR="00362F95" w:rsidRDefault="00362F95" w:rsidP="00362F95">
            <w:pPr>
              <w:rPr>
                <w:b/>
              </w:rPr>
            </w:pPr>
            <w:r>
              <w:rPr>
                <w:b/>
              </w:rPr>
              <w:t>Sort o</w:t>
            </w:r>
            <w:r w:rsidRPr="00E106CB">
              <w:rPr>
                <w:b/>
              </w:rPr>
              <w:t xml:space="preserve">pgave 2. </w:t>
            </w:r>
          </w:p>
          <w:p w14:paraId="53E342B7" w14:textId="77777777" w:rsidR="00362F95" w:rsidRPr="00E106CB" w:rsidRDefault="00362F95" w:rsidP="00362F95">
            <w:r w:rsidRPr="00E106CB">
              <w:t>Kursen for 100 Euro i Danmark er 745,12DKK</w:t>
            </w:r>
          </w:p>
          <w:p w14:paraId="50834F4E" w14:textId="77777777" w:rsidR="00362F95" w:rsidRPr="00E106CB" w:rsidRDefault="00362F95" w:rsidP="00362F95">
            <w:r w:rsidRPr="00E106CB">
              <w:t>Kursen for 100 DKK i Tyskland er 13,40 EUR</w:t>
            </w:r>
          </w:p>
          <w:p w14:paraId="58864198" w14:textId="77777777" w:rsidR="00362F95" w:rsidRPr="00E106CB" w:rsidRDefault="00362F95" w:rsidP="00362F95">
            <w:pPr>
              <w:rPr>
                <w:b/>
              </w:rPr>
            </w:pPr>
          </w:p>
          <w:p w14:paraId="318F5164" w14:textId="77777777" w:rsidR="00362F95" w:rsidRPr="00E106CB" w:rsidRDefault="00362F95" w:rsidP="00362F95">
            <w:r w:rsidRPr="00E106CB">
              <w:t>Lærerne på BS er jo meget s</w:t>
            </w:r>
            <w:r>
              <w:t xml:space="preserve">karpe og undersøger om </w:t>
            </w:r>
            <w:r w:rsidRPr="00E106CB">
              <w:t>det bedst kan betale sig at veksle i Tyskland eller i Danmark.</w:t>
            </w:r>
          </w:p>
          <w:p w14:paraId="623235C1" w14:textId="77777777" w:rsidR="00362F95" w:rsidRPr="00E106CB" w:rsidRDefault="00362F95" w:rsidP="00362F95"/>
          <w:p w14:paraId="3B451171" w14:textId="77777777" w:rsidR="00362F95" w:rsidRPr="00E106CB" w:rsidRDefault="00362F95" w:rsidP="00362F95">
            <w:r w:rsidRPr="00E106CB">
              <w:t>De skal veksle 5000 kr.</w:t>
            </w:r>
          </w:p>
          <w:p w14:paraId="63BAFE34" w14:textId="77777777" w:rsidR="00362F95" w:rsidRPr="00E106CB" w:rsidRDefault="00362F95" w:rsidP="00362F95">
            <w:pPr>
              <w:pStyle w:val="Punktopstilling"/>
              <w:numPr>
                <w:ilvl w:val="0"/>
                <w:numId w:val="26"/>
              </w:numPr>
            </w:pPr>
            <w:r w:rsidRPr="00E106CB">
              <w:t>Hvor er det bedst at veksle?</w:t>
            </w:r>
          </w:p>
          <w:p w14:paraId="17B70F26" w14:textId="77777777" w:rsidR="00362F95" w:rsidRPr="00E106CB" w:rsidRDefault="00362F95" w:rsidP="00362F95">
            <w:pPr>
              <w:rPr>
                <w:b/>
              </w:rPr>
            </w:pPr>
          </w:p>
          <w:p w14:paraId="64CCDAC0" w14:textId="77777777" w:rsidR="00362F95" w:rsidRPr="00E106CB" w:rsidRDefault="00362F95" w:rsidP="00362F95">
            <w:r>
              <w:rPr>
                <w:b/>
              </w:rPr>
              <w:t>Sort o</w:t>
            </w:r>
            <w:r w:rsidRPr="00E106CB">
              <w:rPr>
                <w:b/>
              </w:rPr>
              <w:t xml:space="preserve">pgave </w:t>
            </w:r>
            <w:r>
              <w:rPr>
                <w:b/>
              </w:rPr>
              <w:t>3</w:t>
            </w:r>
            <w:r w:rsidRPr="00E106CB">
              <w:rPr>
                <w:b/>
              </w:rPr>
              <w:t xml:space="preserve">. </w:t>
            </w:r>
          </w:p>
          <w:p w14:paraId="21F0EF90" w14:textId="77777777" w:rsidR="00362F95" w:rsidRPr="00E106CB" w:rsidRDefault="00362F95" w:rsidP="00362F95">
            <w:r w:rsidRPr="00E106CB">
              <w:t xml:space="preserve">Du står i lufthavnen i London og skal veksle til DKK til Pund, der er mange forskellige steder man kan veksle. </w:t>
            </w:r>
          </w:p>
          <w:p w14:paraId="33232BCC" w14:textId="77777777" w:rsidR="00362F95" w:rsidRPr="00E106CB" w:rsidRDefault="00362F95" w:rsidP="00362F95"/>
          <w:p w14:paraId="67540BB2" w14:textId="77777777" w:rsidR="00362F95" w:rsidRPr="00E106CB" w:rsidRDefault="00362F95" w:rsidP="00362F95">
            <w:pPr>
              <w:pStyle w:val="Punktopstilling"/>
              <w:numPr>
                <w:ilvl w:val="0"/>
                <w:numId w:val="27"/>
              </w:numPr>
            </w:pPr>
            <w:r>
              <w:t>Skal jeg du gå</w:t>
            </w:r>
            <w:r w:rsidRPr="00E106CB">
              <w:t xml:space="preserve"> efter den højeste kurs som mulig eller efter den laveste kurs som mulig?</w:t>
            </w:r>
          </w:p>
          <w:p w14:paraId="1E519CA9" w14:textId="77777777" w:rsidR="00362F95" w:rsidRPr="00E106CB" w:rsidRDefault="00362F95" w:rsidP="00362F95"/>
          <w:p w14:paraId="3BF3AF93" w14:textId="77777777" w:rsidR="00362F95" w:rsidRDefault="00362F95" w:rsidP="00362F95">
            <w:pPr>
              <w:rPr>
                <w:i/>
              </w:rPr>
            </w:pPr>
            <w:r w:rsidRPr="00E106CB">
              <w:rPr>
                <w:i/>
              </w:rPr>
              <w:t>Hjælp: Den valuta du står med i hånden er den fremmede valuta.</w:t>
            </w:r>
          </w:p>
          <w:p w14:paraId="6BBCDC52" w14:textId="77777777" w:rsidR="00362F95" w:rsidRDefault="00362F95" w:rsidP="00361D12">
            <w:pPr>
              <w:rPr>
                <w:color w:val="000000"/>
              </w:rPr>
            </w:pPr>
          </w:p>
        </w:tc>
      </w:tr>
    </w:tbl>
    <w:p w14:paraId="648DE3CA" w14:textId="1DDBAF63" w:rsidR="00FA02D9" w:rsidRDefault="00FA02D9" w:rsidP="00361D12">
      <w:pPr>
        <w:rPr>
          <w:color w:val="000000"/>
        </w:rPr>
      </w:pPr>
    </w:p>
    <w:p w14:paraId="326899AB" w14:textId="77777777" w:rsidR="00FA02D9" w:rsidRPr="00E106CB" w:rsidRDefault="00FA02D9" w:rsidP="00361D12">
      <w:pPr>
        <w:rPr>
          <w:color w:val="000000"/>
        </w:rPr>
      </w:pPr>
    </w:p>
    <w:p w14:paraId="4CE41394" w14:textId="3C08D700" w:rsidR="003A0602" w:rsidRPr="00225BF7" w:rsidRDefault="003A0602">
      <w:pPr>
        <w:sectPr w:rsidR="003A0602" w:rsidRPr="00225BF7" w:rsidSect="00D36F27">
          <w:headerReference w:type="default" r:id="rId16"/>
          <w:pgSz w:w="11906" w:h="16838"/>
          <w:pgMar w:top="1701" w:right="1134" w:bottom="1701" w:left="1134" w:header="709" w:footer="709" w:gutter="0"/>
          <w:cols w:space="708"/>
          <w:docGrid w:linePitch="360"/>
        </w:sectPr>
      </w:pPr>
    </w:p>
    <w:tbl>
      <w:tblPr>
        <w:tblStyle w:val="Tabel-Gitter"/>
        <w:tblW w:w="5000" w:type="pct"/>
        <w:tblLook w:val="04A0" w:firstRow="1" w:lastRow="0" w:firstColumn="1" w:lastColumn="0" w:noHBand="0" w:noVBand="1"/>
      </w:tblPr>
      <w:tblGrid>
        <w:gridCol w:w="9608"/>
      </w:tblGrid>
      <w:tr w:rsidR="00362F95" w14:paraId="37054427" w14:textId="77777777" w:rsidTr="00362F95">
        <w:tc>
          <w:tcPr>
            <w:tcW w:w="5000" w:type="pct"/>
            <w:tcBorders>
              <w:top w:val="dashSmallGap" w:sz="12" w:space="0" w:color="000000" w:themeColor="text1"/>
              <w:left w:val="dashSmallGap" w:sz="12" w:space="0" w:color="000000" w:themeColor="text1"/>
              <w:bottom w:val="dashSmallGap" w:sz="12" w:space="0" w:color="000000" w:themeColor="text1"/>
              <w:right w:val="dashSmallGap" w:sz="12" w:space="0" w:color="000000" w:themeColor="text1"/>
            </w:tcBorders>
          </w:tcPr>
          <w:p w14:paraId="5B952F2C" w14:textId="71560943" w:rsidR="00362F95" w:rsidRPr="004110DC" w:rsidRDefault="00362F95" w:rsidP="00362F95">
            <w:pPr>
              <w:pStyle w:val="Overskrift2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1658245" behindDoc="0" locked="0" layoutInCell="1" allowOverlap="1" wp14:anchorId="65D986DD" wp14:editId="7EE0B6B4">
                  <wp:simplePos x="0" y="0"/>
                  <wp:positionH relativeFrom="column">
                    <wp:posOffset>3443605</wp:posOffset>
                  </wp:positionH>
                  <wp:positionV relativeFrom="paragraph">
                    <wp:posOffset>65405</wp:posOffset>
                  </wp:positionV>
                  <wp:extent cx="2560320" cy="5441950"/>
                  <wp:effectExtent l="0" t="0" r="0" b="6350"/>
                  <wp:wrapSquare wrapText="bothSides"/>
                  <wp:docPr id="896" name="Billede 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544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10DC">
              <w:rPr>
                <w:color w:val="000000" w:themeColor="text1"/>
              </w:rPr>
              <w:t>Sort opgave 4</w:t>
            </w:r>
          </w:p>
          <w:p w14:paraId="053FA51F" w14:textId="40BB6D1F" w:rsidR="00362F95" w:rsidRDefault="00362F95" w:rsidP="00362F95">
            <w:pPr>
              <w:rPr>
                <w:lang w:eastAsia="en-US"/>
              </w:rPr>
            </w:pPr>
          </w:p>
          <w:p w14:paraId="75AE4C95" w14:textId="3914A4BE" w:rsidR="00362F95" w:rsidRDefault="00362F95" w:rsidP="00362F95">
            <w:pPr>
              <w:ind w:right="4487"/>
              <w:rPr>
                <w:lang w:eastAsia="en-US"/>
              </w:rPr>
            </w:pPr>
            <w:r>
              <w:rPr>
                <w:lang w:eastAsia="en-US"/>
              </w:rPr>
              <w:t>Du står i Tyrkiet, du er lige landet, du er lidt konfus, og du er tørstig, du køber en liter vand for 8 lira. Ved siden af butikken, kan du se vekselkurserne.</w:t>
            </w:r>
          </w:p>
          <w:p w14:paraId="3ABCE46B" w14:textId="77777777" w:rsidR="00362F95" w:rsidRDefault="00362F95" w:rsidP="00362F95">
            <w:pPr>
              <w:rPr>
                <w:lang w:eastAsia="en-US"/>
              </w:rPr>
            </w:pPr>
          </w:p>
          <w:p w14:paraId="7B93B31C" w14:textId="77777777" w:rsidR="00362F95" w:rsidRDefault="00362F95" w:rsidP="00362F95">
            <w:pPr>
              <w:pStyle w:val="Punktopstilling"/>
              <w:numPr>
                <w:ilvl w:val="0"/>
                <w:numId w:val="100"/>
              </w:numPr>
            </w:pPr>
            <w:r>
              <w:t xml:space="preserve">Hvad </w:t>
            </w:r>
            <w:r w:rsidRPr="00362F95">
              <w:t>har</w:t>
            </w:r>
            <w:r>
              <w:t xml:space="preserve"> du givet for vandet?</w:t>
            </w:r>
          </w:p>
          <w:p w14:paraId="6C4B3BFF" w14:textId="56E75A68" w:rsidR="00362F95" w:rsidRDefault="00362F95" w:rsidP="00362F95">
            <w:pPr>
              <w:pStyle w:val="Punktopstilling"/>
            </w:pPr>
            <w:r>
              <w:t>Hvad er 10 Lira i DKK?</w:t>
            </w:r>
          </w:p>
          <w:p w14:paraId="1D49852C" w14:textId="77777777" w:rsidR="00362F95" w:rsidRDefault="00362F95" w:rsidP="00362F95">
            <w:pPr>
              <w:pStyle w:val="Punktopstilling"/>
              <w:numPr>
                <w:ilvl w:val="0"/>
                <w:numId w:val="0"/>
              </w:numPr>
              <w:ind w:left="360" w:right="4487"/>
            </w:pPr>
          </w:p>
          <w:p w14:paraId="2886B33D" w14:textId="77777777" w:rsidR="00362F95" w:rsidRDefault="00362F95" w:rsidP="00362F95">
            <w:pPr>
              <w:ind w:right="4345"/>
            </w:pPr>
            <w:r>
              <w:t>Hjemme i Danmark er prisen for en tyrkisk lira 3,5 kr.</w:t>
            </w:r>
          </w:p>
          <w:p w14:paraId="52970539" w14:textId="77777777" w:rsidR="00362F95" w:rsidRDefault="00362F95" w:rsidP="00362F95">
            <w:pPr>
              <w:pStyle w:val="Punktopstilling"/>
              <w:numPr>
                <w:ilvl w:val="0"/>
                <w:numId w:val="101"/>
              </w:numPr>
            </w:pPr>
            <w:r>
              <w:t>Vil det bedst kunne betale sig at veksle i Danmark eller i Tyrkiet</w:t>
            </w:r>
          </w:p>
          <w:p w14:paraId="418218FC" w14:textId="77777777" w:rsidR="00362F95" w:rsidRDefault="00362F95" w:rsidP="00225BF7">
            <w:pPr>
              <w:pStyle w:val="NormalWeb"/>
            </w:pPr>
          </w:p>
        </w:tc>
      </w:tr>
    </w:tbl>
    <w:p w14:paraId="3A69E462" w14:textId="7948711F" w:rsidR="004A0685" w:rsidRPr="00531234" w:rsidRDefault="004A0685" w:rsidP="00225BF7">
      <w:pPr>
        <w:pStyle w:val="NormalWeb"/>
        <w:shd w:val="clear" w:color="auto" w:fill="FFFFFF"/>
      </w:pPr>
    </w:p>
    <w:sectPr w:rsidR="004A0685" w:rsidRPr="00531234" w:rsidSect="00362F95">
      <w:headerReference w:type="even" r:id="rId18"/>
      <w:footerReference w:type="even" r:id="rId19"/>
      <w:headerReference w:type="first" r:id="rId20"/>
      <w:footerReference w:type="first" r:id="rId21"/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F5418" w14:textId="77777777" w:rsidR="00706649" w:rsidRDefault="00706649">
      <w:r>
        <w:separator/>
      </w:r>
    </w:p>
  </w:endnote>
  <w:endnote w:type="continuationSeparator" w:id="0">
    <w:p w14:paraId="47597529" w14:textId="77777777" w:rsidR="00706649" w:rsidRDefault="00706649">
      <w:r>
        <w:continuationSeparator/>
      </w:r>
    </w:p>
  </w:endnote>
  <w:endnote w:type="continuationNotice" w:id="1">
    <w:p w14:paraId="0D61F4BA" w14:textId="77777777" w:rsidR="00706649" w:rsidRDefault="007066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0940D" w14:textId="55E1D1FA" w:rsidR="00225BF7" w:rsidRDefault="00225BF7" w:rsidP="00225BF7">
    <w:pPr>
      <w:pStyle w:val="Sidefod"/>
      <w:tabs>
        <w:tab w:val="clear" w:pos="4819"/>
        <w:tab w:val="clear" w:pos="9638"/>
        <w:tab w:val="left" w:pos="349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3415A95" wp14:editId="69C37F89">
              <wp:simplePos x="0" y="0"/>
              <wp:positionH relativeFrom="column">
                <wp:posOffset>409575</wp:posOffset>
              </wp:positionH>
              <wp:positionV relativeFrom="paragraph">
                <wp:posOffset>209550</wp:posOffset>
              </wp:positionV>
              <wp:extent cx="6172200" cy="688340"/>
              <wp:effectExtent l="0" t="0" r="0" b="0"/>
              <wp:wrapNone/>
              <wp:docPr id="30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6883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B23D2D" w14:textId="6D3ED2AF" w:rsidR="00225BF7" w:rsidRDefault="00225BF7" w:rsidP="00225BF7">
                          <w:pPr>
                            <w:rPr>
                              <w:rFonts w:ascii="Verdana" w:hAnsi="Verdana"/>
                              <w:color w:val="1F497D"/>
                              <w:sz w:val="16"/>
                              <w:szCs w:val="20"/>
                              <w:shd w:val="clear" w:color="auto" w:fill="FDFDFD"/>
                            </w:rPr>
                          </w:pPr>
                          <w:r w:rsidRPr="00FC267A">
                            <w:rPr>
                              <w:rFonts w:ascii="Verdana" w:hAnsi="Verdana"/>
                              <w:color w:val="1F497D"/>
                              <w:sz w:val="16"/>
                              <w:szCs w:val="20"/>
                              <w:shd w:val="clear" w:color="auto" w:fill="FDFDFD"/>
                            </w:rPr>
                            <w:t>Eksemplarfremstilling af papirkopier/prints til undervisningsbrug</w:t>
                          </w:r>
                          <w:r>
                            <w:rPr>
                              <w:rFonts w:ascii="Verdana" w:hAnsi="Verdana"/>
                              <w:color w:val="1F497D"/>
                              <w:sz w:val="16"/>
                              <w:szCs w:val="20"/>
                              <w:shd w:val="clear" w:color="auto" w:fill="FDFDFD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1F497D"/>
                              <w:sz w:val="16"/>
                              <w:szCs w:val="20"/>
                              <w:shd w:val="clear" w:color="auto" w:fill="FDFDFD"/>
                            </w:rPr>
                            <w:tab/>
                            <w:t xml:space="preserve">     </w:t>
                          </w:r>
                          <w:r w:rsidRPr="009F0587">
                            <w:rPr>
                              <w:rFonts w:ascii="Verdana" w:hAnsi="Verdana"/>
                              <w:sz w:val="16"/>
                            </w:rPr>
                            <w:t xml:space="preserve">Redigeret: 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instrText xml:space="preserve"> SAVEDATE \@ "d. MMMM yyyy" \* MERGEFORMAT </w:instrTex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fldChar w:fldCharType="end"/>
                          </w:r>
                        </w:p>
                        <w:p w14:paraId="6DE1B592" w14:textId="77777777" w:rsidR="00225BF7" w:rsidRPr="00FC267A" w:rsidRDefault="00225BF7" w:rsidP="00225BF7">
                          <w:pPr>
                            <w:rPr>
                              <w:rFonts w:cs="Calibri"/>
                              <w:sz w:val="20"/>
                            </w:rPr>
                          </w:pPr>
                          <w:r w:rsidRPr="00FC267A">
                            <w:rPr>
                              <w:rFonts w:ascii="Verdana" w:hAnsi="Verdana"/>
                              <w:color w:val="1F497D"/>
                              <w:sz w:val="16"/>
                              <w:szCs w:val="20"/>
                              <w:shd w:val="clear" w:color="auto" w:fill="FDFDFD"/>
                            </w:rPr>
                            <w:t>er tilladt med en aftale med Copydan Tekst &amp; Nod</w:t>
                          </w:r>
                          <w:r>
                            <w:rPr>
                              <w:rFonts w:ascii="Verdana" w:hAnsi="Verdana"/>
                              <w:color w:val="1F497D"/>
                              <w:sz w:val="16"/>
                              <w:szCs w:val="20"/>
                              <w:shd w:val="clear" w:color="auto" w:fill="FDFDFD"/>
                            </w:rPr>
                            <w:t>e</w:t>
                          </w:r>
                        </w:p>
                        <w:p w14:paraId="06FF9429" w14:textId="77777777" w:rsidR="00225BF7" w:rsidRPr="00FC267A" w:rsidRDefault="00225BF7" w:rsidP="00225BF7">
                          <w:pPr>
                            <w:rPr>
                              <w:rFonts w:cs="Calibri"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ab/>
                          </w:r>
                          <w:r>
                            <w:rPr>
                              <w:i/>
                              <w:sz w:val="20"/>
                            </w:rPr>
                            <w:tab/>
                          </w:r>
                        </w:p>
                        <w:p w14:paraId="15E38E96" w14:textId="77777777" w:rsidR="00225BF7" w:rsidRPr="00F931F2" w:rsidRDefault="00225BF7" w:rsidP="00225BF7">
                          <w:pPr>
                            <w:rPr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3415A95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32" type="#_x0000_t202" style="position:absolute;margin-left:32.25pt;margin-top:16.5pt;width:486pt;height:54.2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" filled="f" stroked="f">
              <v:textbox style="mso-fit-shape-to-text:t">
                <w:txbxContent>
                  <w:p w14:paraId="41B23D2D" w14:textId="6D3ED2AF" w:rsidR="00225BF7" w:rsidRDefault="00225BF7" w:rsidP="00225BF7">
                    <w:pPr>
                      <w:rPr>
                        <w:rFonts w:ascii="Verdana" w:hAnsi="Verdana"/>
                        <w:color w:val="1F497D"/>
                        <w:sz w:val="16"/>
                        <w:szCs w:val="20"/>
                        <w:shd w:val="clear" w:color="auto" w:fill="FDFDFD"/>
                      </w:rPr>
                    </w:pPr>
                    <w:r w:rsidRPr="00FC267A">
                      <w:rPr>
                        <w:rFonts w:ascii="Verdana" w:hAnsi="Verdana"/>
                        <w:color w:val="1F497D"/>
                        <w:sz w:val="16"/>
                        <w:szCs w:val="20"/>
                        <w:shd w:val="clear" w:color="auto" w:fill="FDFDFD"/>
                      </w:rPr>
                      <w:t>Eksemplarfremstilling af papirkopier/prints til undervisningsbrug</w:t>
                    </w:r>
                    <w:r>
                      <w:rPr>
                        <w:rFonts w:ascii="Verdana" w:hAnsi="Verdana"/>
                        <w:color w:val="1F497D"/>
                        <w:sz w:val="16"/>
                        <w:szCs w:val="20"/>
                        <w:shd w:val="clear" w:color="auto" w:fill="FDFDFD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1F497D"/>
                        <w:sz w:val="16"/>
                        <w:szCs w:val="20"/>
                        <w:shd w:val="clear" w:color="auto" w:fill="FDFDFD"/>
                      </w:rPr>
                      <w:tab/>
                      <w:t xml:space="preserve">     </w:t>
                    </w:r>
                    <w:r w:rsidRPr="009F0587">
                      <w:rPr>
                        <w:rFonts w:ascii="Verdana" w:hAnsi="Verdana"/>
                        <w:sz w:val="16"/>
                      </w:rPr>
                      <w:t xml:space="preserve">Redigeret: </w:t>
                    </w:r>
                    <w:r>
                      <w:rPr>
                        <w:rFonts w:ascii="Verdana" w:hAnsi="Verdana"/>
                        <w:sz w:val="16"/>
                      </w:rPr>
                      <w:fldChar w:fldCharType="begin"/>
                    </w:r>
                    <w:r>
                      <w:rPr>
                        <w:rFonts w:ascii="Verdana" w:hAnsi="Verdana"/>
                        <w:sz w:val="16"/>
                      </w:rPr>
                      <w:instrText xml:space="preserve"> SAVEDATE \@ "d. MMMM yyyy" \* MERGEFORMAT </w:instrText>
                    </w:r>
                    <w:r>
                      <w:rPr>
                        <w:rFonts w:ascii="Verdana" w:hAnsi="Verdana"/>
                        <w:sz w:val="16"/>
                      </w:rPr>
                      <w:fldChar w:fldCharType="separate"/>
                    </w:r>
                    <w:r>
                      <w:rPr>
                        <w:rFonts w:ascii="Verdana" w:hAnsi="Verdana"/>
                        <w:sz w:val="16"/>
                      </w:rPr>
                      <w:fldChar w:fldCharType="end"/>
                    </w:r>
                  </w:p>
                  <w:p w14:paraId="6DE1B592" w14:textId="77777777" w:rsidR="00225BF7" w:rsidRPr="00FC267A" w:rsidRDefault="00225BF7" w:rsidP="00225BF7">
                    <w:pPr>
                      <w:rPr>
                        <w:rFonts w:cs="Calibri"/>
                        <w:sz w:val="20"/>
                      </w:rPr>
                    </w:pPr>
                    <w:r w:rsidRPr="00FC267A">
                      <w:rPr>
                        <w:rFonts w:ascii="Verdana" w:hAnsi="Verdana"/>
                        <w:color w:val="1F497D"/>
                        <w:sz w:val="16"/>
                        <w:szCs w:val="20"/>
                        <w:shd w:val="clear" w:color="auto" w:fill="FDFDFD"/>
                      </w:rPr>
                      <w:t>er tilladt med en aftale med Copydan Tekst &amp; Nod</w:t>
                    </w:r>
                    <w:r>
                      <w:rPr>
                        <w:rFonts w:ascii="Verdana" w:hAnsi="Verdana"/>
                        <w:color w:val="1F497D"/>
                        <w:sz w:val="16"/>
                        <w:szCs w:val="20"/>
                        <w:shd w:val="clear" w:color="auto" w:fill="FDFDFD"/>
                      </w:rPr>
                      <w:t>e</w:t>
                    </w:r>
                  </w:p>
                  <w:p w14:paraId="06FF9429" w14:textId="77777777" w:rsidR="00225BF7" w:rsidRPr="00FC267A" w:rsidRDefault="00225BF7" w:rsidP="00225BF7">
                    <w:pPr>
                      <w:rPr>
                        <w:rFonts w:cs="Calibri"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ab/>
                    </w:r>
                    <w:r>
                      <w:rPr>
                        <w:i/>
                        <w:sz w:val="20"/>
                      </w:rPr>
                      <w:tab/>
                    </w:r>
                  </w:p>
                  <w:p w14:paraId="15E38E96" w14:textId="77777777" w:rsidR="00225BF7" w:rsidRPr="00F931F2" w:rsidRDefault="00225BF7" w:rsidP="00225BF7">
                    <w:pPr>
                      <w:rPr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0" locked="0" layoutInCell="1" allowOverlap="1" wp14:anchorId="2427DBFD" wp14:editId="64BC0BE6">
          <wp:simplePos x="0" y="0"/>
          <wp:positionH relativeFrom="column">
            <wp:posOffset>-657225</wp:posOffset>
          </wp:positionH>
          <wp:positionV relativeFrom="paragraph">
            <wp:posOffset>-733425</wp:posOffset>
          </wp:positionV>
          <wp:extent cx="2306320" cy="1344295"/>
          <wp:effectExtent l="0" t="0" r="0" b="8255"/>
          <wp:wrapNone/>
          <wp:docPr id="5" name="Billede 5" descr="C:\Users\graae\Documents\www\matematikbanken\Logo\til signat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graae\Documents\www\matematikbanken\Logo\til signat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6320" cy="1344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sdt>
      <w:sdtPr>
        <w:id w:val="-1049994536"/>
        <w:docPartObj>
          <w:docPartGallery w:val="Page Numbers (Bottom of Page)"/>
          <w:docPartUnique/>
        </w:docPartObj>
      </w:sdtPr>
      <w:sdtContent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0A16483D" wp14:editId="02F3E41E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2" name="Grup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3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DE06AF" w14:textId="77777777" w:rsidR="00225BF7" w:rsidRDefault="00225BF7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1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3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A16483D" id="Gruppe 2" o:spid="_x0000_s1033" style="position:absolute;margin-left:0;margin-top:0;width:610.5pt;height:15pt;z-index:251658240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">
                  <v:shape id="Text Box 25" o:spid="_x0000_s1034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<v:textbox inset="0,0,0,0">
                      <w:txbxContent>
                        <w:p w14:paraId="13DE06AF" w14:textId="77777777" w:rsidR="00225BF7" w:rsidRDefault="00225BF7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5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6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" strokecolor="#a5a5a5"/>
                    <v:shape id="AutoShape 28" o:spid="_x0000_s1037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" adj="20904" strokecolor="#a5a5a5"/>
                  </v:group>
                  <w10:wrap anchorx="page" anchory="margin"/>
                </v:group>
              </w:pict>
            </mc:Fallback>
          </mc:AlternateConten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610A8" w14:textId="77777777" w:rsidR="00225BF7" w:rsidRDefault="00225BF7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7F2D2" w14:textId="77777777" w:rsidR="00225BF7" w:rsidRDefault="00225BF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01824F" w14:textId="77777777" w:rsidR="00706649" w:rsidRDefault="00706649">
      <w:r>
        <w:separator/>
      </w:r>
    </w:p>
  </w:footnote>
  <w:footnote w:type="continuationSeparator" w:id="0">
    <w:p w14:paraId="64EFDDFF" w14:textId="77777777" w:rsidR="00706649" w:rsidRDefault="00706649">
      <w:r>
        <w:continuationSeparator/>
      </w:r>
    </w:p>
  </w:footnote>
  <w:footnote w:type="continuationNotice" w:id="1">
    <w:p w14:paraId="5A70C741" w14:textId="77777777" w:rsidR="00706649" w:rsidRDefault="007066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37FAF" w14:textId="77777777" w:rsidR="00225BF7" w:rsidRDefault="00225BF7">
    <w:pPr>
      <w:pStyle w:val="Sidehoved"/>
    </w:pPr>
  </w:p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891"/>
      <w:gridCol w:w="6747"/>
    </w:tblGrid>
    <w:tr w:rsidR="00225BF7" w:rsidRPr="00A17087" w14:paraId="64DDC745" w14:textId="77777777" w:rsidTr="00F23FD5">
      <w:tc>
        <w:tcPr>
          <w:tcW w:w="1500" w:type="pct"/>
          <w:tcBorders>
            <w:bottom w:val="single" w:sz="4" w:space="0" w:color="943634"/>
          </w:tcBorders>
          <w:shd w:val="clear" w:color="auto" w:fill="943634"/>
          <w:vAlign w:val="bottom"/>
        </w:tcPr>
        <w:p w14:paraId="4DD65A87" w14:textId="77777777" w:rsidR="00225BF7" w:rsidRPr="00A17087" w:rsidRDefault="00225BF7" w:rsidP="00F23FD5">
          <w:pPr>
            <w:pStyle w:val="Sidehoved"/>
            <w:jc w:val="right"/>
            <w:rPr>
              <w:color w:val="FFFFFF"/>
            </w:rPr>
          </w:pPr>
          <w:r w:rsidRPr="00A17087">
            <w:rPr>
              <w:color w:val="FFFFFF"/>
            </w:rPr>
            <w:t>Matematikbanken.dk</w:t>
          </w:r>
        </w:p>
      </w:tc>
      <w:tc>
        <w:tcPr>
          <w:tcW w:w="4000" w:type="pct"/>
          <w:tcBorders>
            <w:bottom w:val="single" w:sz="4" w:space="0" w:color="auto"/>
          </w:tcBorders>
          <w:vAlign w:val="bottom"/>
        </w:tcPr>
        <w:p w14:paraId="335BD3EC" w14:textId="54E5AF31" w:rsidR="00225BF7" w:rsidRPr="00A17087" w:rsidRDefault="00225BF7" w:rsidP="00C640A6">
          <w:pPr>
            <w:pStyle w:val="Sidehoved"/>
            <w:rPr>
              <w:color w:val="76923C"/>
            </w:rPr>
          </w:pPr>
          <w:r>
            <w:rPr>
              <w:color w:val="76923C"/>
            </w:rPr>
            <w:t>Moms</w:t>
          </w:r>
        </w:p>
      </w:tc>
    </w:tr>
  </w:tbl>
  <w:p w14:paraId="2B32874C" w14:textId="77777777" w:rsidR="00225BF7" w:rsidRDefault="00225BF7">
    <w:pPr>
      <w:pStyle w:val="Sidehoved"/>
    </w:pPr>
  </w:p>
  <w:p w14:paraId="4C7D314C" w14:textId="77777777" w:rsidR="00225BF7" w:rsidRDefault="00225BF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FD8C5" w14:textId="1727D3D9" w:rsidR="00225BF7" w:rsidRDefault="00225BF7">
    <w:pPr>
      <w:pStyle w:val="Sidehoved"/>
    </w:pPr>
  </w:p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891"/>
      <w:gridCol w:w="6747"/>
    </w:tblGrid>
    <w:tr w:rsidR="00225BF7" w:rsidRPr="00A17087" w14:paraId="75A4E68D" w14:textId="77777777" w:rsidTr="00F23FD5">
      <w:tc>
        <w:tcPr>
          <w:tcW w:w="1500" w:type="pct"/>
          <w:tcBorders>
            <w:bottom w:val="single" w:sz="4" w:space="0" w:color="943634"/>
          </w:tcBorders>
          <w:shd w:val="clear" w:color="auto" w:fill="943634"/>
          <w:vAlign w:val="bottom"/>
        </w:tcPr>
        <w:p w14:paraId="248BA97A" w14:textId="77777777" w:rsidR="00225BF7" w:rsidRPr="00A17087" w:rsidRDefault="00225BF7" w:rsidP="00F23FD5">
          <w:pPr>
            <w:pStyle w:val="Sidehoved"/>
            <w:jc w:val="right"/>
            <w:rPr>
              <w:color w:val="FFFFFF"/>
            </w:rPr>
          </w:pPr>
          <w:r w:rsidRPr="00A17087">
            <w:rPr>
              <w:color w:val="FFFFFF"/>
            </w:rPr>
            <w:t>Matematikbanken.dk</w:t>
          </w:r>
        </w:p>
      </w:tc>
      <w:tc>
        <w:tcPr>
          <w:tcW w:w="4000" w:type="pct"/>
          <w:tcBorders>
            <w:bottom w:val="single" w:sz="4" w:space="0" w:color="auto"/>
          </w:tcBorders>
          <w:vAlign w:val="bottom"/>
        </w:tcPr>
        <w:p w14:paraId="1CF171BB" w14:textId="4916456D" w:rsidR="00225BF7" w:rsidRPr="00A17087" w:rsidRDefault="00225BF7" w:rsidP="00C640A6">
          <w:pPr>
            <w:pStyle w:val="Sidehoved"/>
            <w:rPr>
              <w:color w:val="76923C"/>
            </w:rPr>
          </w:pPr>
          <w:r>
            <w:rPr>
              <w:color w:val="76923C"/>
            </w:rPr>
            <w:t>Valuta</w:t>
          </w:r>
        </w:p>
      </w:tc>
    </w:tr>
  </w:tbl>
  <w:p w14:paraId="522DA456" w14:textId="77777777" w:rsidR="00225BF7" w:rsidRDefault="00225BF7" w:rsidP="00225BF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9C090" w14:textId="77777777" w:rsidR="00225BF7" w:rsidRDefault="00225BF7">
    <w:pPr>
      <w:pStyle w:val="Sidehove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11031" w14:textId="77777777" w:rsidR="00225BF7" w:rsidRDefault="00225BF7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817C3F"/>
    <w:multiLevelType w:val="hybridMultilevel"/>
    <w:tmpl w:val="D66810F4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A35CE0"/>
    <w:multiLevelType w:val="hybridMultilevel"/>
    <w:tmpl w:val="A19A1B28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EE1186"/>
    <w:multiLevelType w:val="hybridMultilevel"/>
    <w:tmpl w:val="E0DAB7F2"/>
    <w:lvl w:ilvl="0" w:tplc="040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7AF0544"/>
    <w:multiLevelType w:val="hybridMultilevel"/>
    <w:tmpl w:val="569AAFBE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000097"/>
    <w:multiLevelType w:val="hybridMultilevel"/>
    <w:tmpl w:val="56D493A0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652A08"/>
    <w:multiLevelType w:val="hybridMultilevel"/>
    <w:tmpl w:val="5F1075B4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443D6C"/>
    <w:multiLevelType w:val="hybridMultilevel"/>
    <w:tmpl w:val="557497D0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6026F9"/>
    <w:multiLevelType w:val="hybridMultilevel"/>
    <w:tmpl w:val="A19A1B28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1459C"/>
    <w:multiLevelType w:val="hybridMultilevel"/>
    <w:tmpl w:val="67581A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E25148"/>
    <w:multiLevelType w:val="hybridMultilevel"/>
    <w:tmpl w:val="E842CCE6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5B6C3F"/>
    <w:multiLevelType w:val="hybridMultilevel"/>
    <w:tmpl w:val="C4543EE8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1211CBB"/>
    <w:multiLevelType w:val="hybridMultilevel"/>
    <w:tmpl w:val="CA105912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8B0EA7"/>
    <w:multiLevelType w:val="hybridMultilevel"/>
    <w:tmpl w:val="E33AE572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26A7ECD"/>
    <w:multiLevelType w:val="hybridMultilevel"/>
    <w:tmpl w:val="6576F708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C9760BB"/>
    <w:multiLevelType w:val="hybridMultilevel"/>
    <w:tmpl w:val="068807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5B26FA"/>
    <w:multiLevelType w:val="hybridMultilevel"/>
    <w:tmpl w:val="D1CCF9FE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297D88"/>
    <w:multiLevelType w:val="hybridMultilevel"/>
    <w:tmpl w:val="3C82D420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F685E7A"/>
    <w:multiLevelType w:val="hybridMultilevel"/>
    <w:tmpl w:val="5F8E39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E4314C"/>
    <w:multiLevelType w:val="hybridMultilevel"/>
    <w:tmpl w:val="FE326AB0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49570B"/>
    <w:multiLevelType w:val="hybridMultilevel"/>
    <w:tmpl w:val="8160D3B6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1706B7"/>
    <w:multiLevelType w:val="hybridMultilevel"/>
    <w:tmpl w:val="58226C2C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F8C1B24"/>
    <w:multiLevelType w:val="hybridMultilevel"/>
    <w:tmpl w:val="56D493A0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7E12FA"/>
    <w:multiLevelType w:val="hybridMultilevel"/>
    <w:tmpl w:val="11487C40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283656F"/>
    <w:multiLevelType w:val="hybridMultilevel"/>
    <w:tmpl w:val="58D8C5FA"/>
    <w:lvl w:ilvl="0" w:tplc="040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37A61CE"/>
    <w:multiLevelType w:val="multilevel"/>
    <w:tmpl w:val="CD40C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4570251"/>
    <w:multiLevelType w:val="hybridMultilevel"/>
    <w:tmpl w:val="D1CCF9FE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8915B0"/>
    <w:multiLevelType w:val="hybridMultilevel"/>
    <w:tmpl w:val="029EB6E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C5635D"/>
    <w:multiLevelType w:val="hybridMultilevel"/>
    <w:tmpl w:val="365E3BC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B35E66"/>
    <w:multiLevelType w:val="hybridMultilevel"/>
    <w:tmpl w:val="898EA432"/>
    <w:lvl w:ilvl="0" w:tplc="AF6A29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EE2E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C25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D88B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165E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5CB7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A07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04CD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E2BF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4CBE4AC6"/>
    <w:multiLevelType w:val="multilevel"/>
    <w:tmpl w:val="3830E580"/>
    <w:lvl w:ilvl="0">
      <w:start w:val="1"/>
      <w:numFmt w:val="lowerLetter"/>
      <w:pStyle w:val="Punktopstilling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32" w15:restartNumberingAfterBreak="0">
    <w:nsid w:val="4D1A1BD9"/>
    <w:multiLevelType w:val="hybridMultilevel"/>
    <w:tmpl w:val="C9AC769E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FE431CC"/>
    <w:multiLevelType w:val="multilevel"/>
    <w:tmpl w:val="4F5009B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4" w15:restartNumberingAfterBreak="0">
    <w:nsid w:val="509E0A9E"/>
    <w:multiLevelType w:val="hybridMultilevel"/>
    <w:tmpl w:val="3844F060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29D246C"/>
    <w:multiLevelType w:val="multilevel"/>
    <w:tmpl w:val="2E3AD380"/>
    <w:styleLink w:val="TypografiPunkttegnSymbolsymbolFedVenstre012cmHngende"/>
    <w:lvl w:ilvl="0">
      <w:start w:val="1"/>
      <w:numFmt w:val="bullet"/>
      <w:lvlText w:val=""/>
      <w:lvlJc w:val="left"/>
      <w:pPr>
        <w:ind w:left="720" w:hanging="360"/>
      </w:pPr>
      <w:rPr>
        <w:rFonts w:ascii="Calibri" w:hAnsi="Calibri"/>
        <w:b/>
        <w:bCs/>
        <w:i w:val="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7F139A"/>
    <w:multiLevelType w:val="hybridMultilevel"/>
    <w:tmpl w:val="69485AE0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361455"/>
    <w:multiLevelType w:val="hybridMultilevel"/>
    <w:tmpl w:val="CDDE422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32416E"/>
    <w:multiLevelType w:val="hybridMultilevel"/>
    <w:tmpl w:val="944815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3D5441"/>
    <w:multiLevelType w:val="hybridMultilevel"/>
    <w:tmpl w:val="557497D0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2006457"/>
    <w:multiLevelType w:val="hybridMultilevel"/>
    <w:tmpl w:val="56D493A0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FF3861"/>
    <w:multiLevelType w:val="hybridMultilevel"/>
    <w:tmpl w:val="3844F060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F9C710A"/>
    <w:multiLevelType w:val="hybridMultilevel"/>
    <w:tmpl w:val="8160D3B6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FF537E"/>
    <w:multiLevelType w:val="hybridMultilevel"/>
    <w:tmpl w:val="9CE8EF98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0BB1208"/>
    <w:multiLevelType w:val="hybridMultilevel"/>
    <w:tmpl w:val="C22222EC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AC61D1"/>
    <w:multiLevelType w:val="hybridMultilevel"/>
    <w:tmpl w:val="365E3BC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A9335A"/>
    <w:multiLevelType w:val="hybridMultilevel"/>
    <w:tmpl w:val="8BF479F4"/>
    <w:lvl w:ilvl="0" w:tplc="04060019">
      <w:start w:val="1"/>
      <w:numFmt w:val="low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C523B9"/>
    <w:multiLevelType w:val="hybridMultilevel"/>
    <w:tmpl w:val="0CF8D05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0E2132"/>
    <w:multiLevelType w:val="hybridMultilevel"/>
    <w:tmpl w:val="8D0EF2A6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217B1C"/>
    <w:multiLevelType w:val="hybridMultilevel"/>
    <w:tmpl w:val="813676BA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78669797">
    <w:abstractNumId w:val="35"/>
  </w:num>
  <w:num w:numId="2" w16cid:durableId="258374621">
    <w:abstractNumId w:val="48"/>
  </w:num>
  <w:num w:numId="3" w16cid:durableId="371728212">
    <w:abstractNumId w:val="27"/>
  </w:num>
  <w:num w:numId="4" w16cid:durableId="1349597363">
    <w:abstractNumId w:val="11"/>
  </w:num>
  <w:num w:numId="5" w16cid:durableId="1033917699">
    <w:abstractNumId w:val="5"/>
  </w:num>
  <w:num w:numId="6" w16cid:durableId="1331563855">
    <w:abstractNumId w:val="3"/>
  </w:num>
  <w:num w:numId="7" w16cid:durableId="822820081">
    <w:abstractNumId w:val="40"/>
  </w:num>
  <w:num w:numId="8" w16cid:durableId="1891573608">
    <w:abstractNumId w:val="9"/>
  </w:num>
  <w:num w:numId="9" w16cid:durableId="1970628803">
    <w:abstractNumId w:val="23"/>
  </w:num>
  <w:num w:numId="10" w16cid:durableId="565185420">
    <w:abstractNumId w:val="6"/>
  </w:num>
  <w:num w:numId="11" w16cid:durableId="2005357380">
    <w:abstractNumId w:val="17"/>
  </w:num>
  <w:num w:numId="12" w16cid:durableId="1995641053">
    <w:abstractNumId w:val="46"/>
  </w:num>
  <w:num w:numId="13" w16cid:durableId="1710757215">
    <w:abstractNumId w:val="20"/>
  </w:num>
  <w:num w:numId="14" w16cid:durableId="357237593">
    <w:abstractNumId w:val="16"/>
  </w:num>
  <w:num w:numId="15" w16cid:durableId="1005744189">
    <w:abstractNumId w:val="33"/>
  </w:num>
  <w:num w:numId="16" w16cid:durableId="425925286">
    <w:abstractNumId w:val="47"/>
  </w:num>
  <w:num w:numId="17" w16cid:durableId="1430710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39310491">
    <w:abstractNumId w:val="4"/>
  </w:num>
  <w:num w:numId="19" w16cid:durableId="2039307337">
    <w:abstractNumId w:val="25"/>
  </w:num>
  <w:num w:numId="20" w16cid:durableId="861479779">
    <w:abstractNumId w:val="26"/>
  </w:num>
  <w:num w:numId="21" w16cid:durableId="1711296984">
    <w:abstractNumId w:val="29"/>
  </w:num>
  <w:num w:numId="22" w16cid:durableId="175853202">
    <w:abstractNumId w:val="45"/>
  </w:num>
  <w:num w:numId="23" w16cid:durableId="261501615">
    <w:abstractNumId w:val="19"/>
  </w:num>
  <w:num w:numId="24" w16cid:durableId="631712860">
    <w:abstractNumId w:val="28"/>
  </w:num>
  <w:num w:numId="25" w16cid:durableId="264731202">
    <w:abstractNumId w:val="7"/>
  </w:num>
  <w:num w:numId="26" w16cid:durableId="1393507359">
    <w:abstractNumId w:val="42"/>
  </w:num>
  <w:num w:numId="27" w16cid:durableId="805706062">
    <w:abstractNumId w:val="21"/>
  </w:num>
  <w:num w:numId="28" w16cid:durableId="279849107">
    <w:abstractNumId w:val="44"/>
  </w:num>
  <w:num w:numId="29" w16cid:durableId="307246824">
    <w:abstractNumId w:val="36"/>
  </w:num>
  <w:num w:numId="30" w16cid:durableId="702679261">
    <w:abstractNumId w:val="0"/>
  </w:num>
  <w:num w:numId="31" w16cid:durableId="1793087252">
    <w:abstractNumId w:val="10"/>
  </w:num>
  <w:num w:numId="32" w16cid:durableId="95552639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46042082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266829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13235737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007632369">
    <w:abstractNumId w:val="38"/>
  </w:num>
  <w:num w:numId="37" w16cid:durableId="4831634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76129664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35025457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892862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41174799">
    <w:abstractNumId w:val="37"/>
  </w:num>
  <w:num w:numId="42" w16cid:durableId="175401248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8475603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91798211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6647041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44099975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1163766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57397350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00532834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49056726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4044955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8423606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20864560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7213218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478882279">
    <w:abstractNumId w:val="30"/>
  </w:num>
  <w:num w:numId="56" w16cid:durableId="68937969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118864268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88254707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49696659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49041341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197178774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17557415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967061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 w16cid:durableId="65387814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105480990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51657750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151067726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59312615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82197049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29722930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103962438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76889037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63433308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145614508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44207070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807671315">
    <w:abstractNumId w:val="31"/>
  </w:num>
  <w:num w:numId="77" w16cid:durableId="10696218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28384715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95250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4801179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2798005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402291136">
    <w:abstractNumId w:val="15"/>
  </w:num>
  <w:num w:numId="83" w16cid:durableId="1688825473">
    <w:abstractNumId w:val="13"/>
  </w:num>
  <w:num w:numId="84" w16cid:durableId="1580283609">
    <w:abstractNumId w:val="12"/>
  </w:num>
  <w:num w:numId="85" w16cid:durableId="1505314598">
    <w:abstractNumId w:val="2"/>
  </w:num>
  <w:num w:numId="86" w16cid:durableId="70006035">
    <w:abstractNumId w:val="22"/>
  </w:num>
  <w:num w:numId="87" w16cid:durableId="255794109">
    <w:abstractNumId w:val="8"/>
  </w:num>
  <w:num w:numId="88" w16cid:durableId="1836022434">
    <w:abstractNumId w:val="24"/>
  </w:num>
  <w:num w:numId="89" w16cid:durableId="2058969019">
    <w:abstractNumId w:val="39"/>
  </w:num>
  <w:num w:numId="90" w16cid:durableId="580411838">
    <w:abstractNumId w:val="14"/>
  </w:num>
  <w:num w:numId="91" w16cid:durableId="333992647">
    <w:abstractNumId w:val="34"/>
  </w:num>
  <w:num w:numId="92" w16cid:durableId="413552290">
    <w:abstractNumId w:val="41"/>
  </w:num>
  <w:num w:numId="93" w16cid:durableId="1514956950">
    <w:abstractNumId w:val="32"/>
  </w:num>
  <w:num w:numId="94" w16cid:durableId="2045789476">
    <w:abstractNumId w:val="43"/>
  </w:num>
  <w:num w:numId="95" w16cid:durableId="345641059">
    <w:abstractNumId w:val="49"/>
  </w:num>
  <w:num w:numId="96" w16cid:durableId="764813007">
    <w:abstractNumId w:val="18"/>
  </w:num>
  <w:num w:numId="97" w16cid:durableId="72175254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70923079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 w16cid:durableId="185087058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 w16cid:durableId="131186100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 w16cid:durableId="13680525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da-DK" w:vendorID="64" w:dllVersion="0" w:nlCheck="1" w:checkStyle="0"/>
  <w:activeWritingStyle w:appName="MSWord" w:lang="de-DE" w:vendorID="64" w:dllVersion="0" w:nlCheck="1" w:checkStyle="0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451"/>
    <w:rsid w:val="00000820"/>
    <w:rsid w:val="00000C97"/>
    <w:rsid w:val="000065F8"/>
    <w:rsid w:val="000068A0"/>
    <w:rsid w:val="000209A8"/>
    <w:rsid w:val="000272A8"/>
    <w:rsid w:val="0003459E"/>
    <w:rsid w:val="0004747B"/>
    <w:rsid w:val="00055533"/>
    <w:rsid w:val="00055DB2"/>
    <w:rsid w:val="00060295"/>
    <w:rsid w:val="00065F7A"/>
    <w:rsid w:val="00080EDC"/>
    <w:rsid w:val="00085483"/>
    <w:rsid w:val="000A63D2"/>
    <w:rsid w:val="000A6D44"/>
    <w:rsid w:val="000A7D51"/>
    <w:rsid w:val="000B2C15"/>
    <w:rsid w:val="000B5451"/>
    <w:rsid w:val="000B56F9"/>
    <w:rsid w:val="000B64C6"/>
    <w:rsid w:val="000B7666"/>
    <w:rsid w:val="000C172D"/>
    <w:rsid w:val="000C6173"/>
    <w:rsid w:val="000E6B59"/>
    <w:rsid w:val="00113E61"/>
    <w:rsid w:val="00127D18"/>
    <w:rsid w:val="001331AC"/>
    <w:rsid w:val="00134846"/>
    <w:rsid w:val="00135951"/>
    <w:rsid w:val="00144F9A"/>
    <w:rsid w:val="00147778"/>
    <w:rsid w:val="00152260"/>
    <w:rsid w:val="0015681F"/>
    <w:rsid w:val="001610A0"/>
    <w:rsid w:val="001622EB"/>
    <w:rsid w:val="00171B10"/>
    <w:rsid w:val="00175A3A"/>
    <w:rsid w:val="00180EA6"/>
    <w:rsid w:val="00187864"/>
    <w:rsid w:val="001A061A"/>
    <w:rsid w:val="001C167F"/>
    <w:rsid w:val="001C2C0A"/>
    <w:rsid w:val="001D0940"/>
    <w:rsid w:val="001D28C9"/>
    <w:rsid w:val="001D4C97"/>
    <w:rsid w:val="001E07AA"/>
    <w:rsid w:val="001E2AE0"/>
    <w:rsid w:val="001E596D"/>
    <w:rsid w:val="001F3175"/>
    <w:rsid w:val="001F4ACE"/>
    <w:rsid w:val="001F55C2"/>
    <w:rsid w:val="001F62F7"/>
    <w:rsid w:val="00216881"/>
    <w:rsid w:val="002230D3"/>
    <w:rsid w:val="00225BF7"/>
    <w:rsid w:val="00240ABF"/>
    <w:rsid w:val="00243B99"/>
    <w:rsid w:val="00244CCD"/>
    <w:rsid w:val="002500FC"/>
    <w:rsid w:val="00253D32"/>
    <w:rsid w:val="002548E3"/>
    <w:rsid w:val="00254DB2"/>
    <w:rsid w:val="002574CF"/>
    <w:rsid w:val="002575DD"/>
    <w:rsid w:val="00260A6C"/>
    <w:rsid w:val="00267C0E"/>
    <w:rsid w:val="002872C4"/>
    <w:rsid w:val="00287F11"/>
    <w:rsid w:val="002903CE"/>
    <w:rsid w:val="00291CBE"/>
    <w:rsid w:val="00292D24"/>
    <w:rsid w:val="002978A4"/>
    <w:rsid w:val="002A5F0E"/>
    <w:rsid w:val="002B014B"/>
    <w:rsid w:val="002D3FB1"/>
    <w:rsid w:val="002D47FA"/>
    <w:rsid w:val="002D5CC5"/>
    <w:rsid w:val="002E0D0B"/>
    <w:rsid w:val="002E1189"/>
    <w:rsid w:val="002E2ACF"/>
    <w:rsid w:val="002E3563"/>
    <w:rsid w:val="002E5846"/>
    <w:rsid w:val="002E5F68"/>
    <w:rsid w:val="002F30FC"/>
    <w:rsid w:val="002F3915"/>
    <w:rsid w:val="00331FB1"/>
    <w:rsid w:val="00334CDF"/>
    <w:rsid w:val="00353E76"/>
    <w:rsid w:val="00361D12"/>
    <w:rsid w:val="00362F95"/>
    <w:rsid w:val="00364C09"/>
    <w:rsid w:val="00365939"/>
    <w:rsid w:val="003900AC"/>
    <w:rsid w:val="003A0602"/>
    <w:rsid w:val="003A1564"/>
    <w:rsid w:val="003B2651"/>
    <w:rsid w:val="003B4CDF"/>
    <w:rsid w:val="003B5437"/>
    <w:rsid w:val="003B5FB0"/>
    <w:rsid w:val="003C13C0"/>
    <w:rsid w:val="003C342C"/>
    <w:rsid w:val="003C35B8"/>
    <w:rsid w:val="003C7A70"/>
    <w:rsid w:val="003D350C"/>
    <w:rsid w:val="003D577F"/>
    <w:rsid w:val="003F6845"/>
    <w:rsid w:val="00407D85"/>
    <w:rsid w:val="00410DDA"/>
    <w:rsid w:val="00423614"/>
    <w:rsid w:val="004256D7"/>
    <w:rsid w:val="00425A04"/>
    <w:rsid w:val="0045319C"/>
    <w:rsid w:val="0045637D"/>
    <w:rsid w:val="00472A30"/>
    <w:rsid w:val="00472B8A"/>
    <w:rsid w:val="00473008"/>
    <w:rsid w:val="00473C51"/>
    <w:rsid w:val="00481D0D"/>
    <w:rsid w:val="004843CF"/>
    <w:rsid w:val="00485F5E"/>
    <w:rsid w:val="00485FB7"/>
    <w:rsid w:val="00486148"/>
    <w:rsid w:val="004A05D8"/>
    <w:rsid w:val="004A0685"/>
    <w:rsid w:val="004A0AC1"/>
    <w:rsid w:val="004A2163"/>
    <w:rsid w:val="004C4820"/>
    <w:rsid w:val="004D45CF"/>
    <w:rsid w:val="004D5EFA"/>
    <w:rsid w:val="004D6FDF"/>
    <w:rsid w:val="004D767F"/>
    <w:rsid w:val="004E2D2E"/>
    <w:rsid w:val="004F5C80"/>
    <w:rsid w:val="0050106C"/>
    <w:rsid w:val="005245E0"/>
    <w:rsid w:val="00525203"/>
    <w:rsid w:val="005308EC"/>
    <w:rsid w:val="00531234"/>
    <w:rsid w:val="00531461"/>
    <w:rsid w:val="00563621"/>
    <w:rsid w:val="00572121"/>
    <w:rsid w:val="005868AE"/>
    <w:rsid w:val="00591CF8"/>
    <w:rsid w:val="00597115"/>
    <w:rsid w:val="005A6293"/>
    <w:rsid w:val="005B22D3"/>
    <w:rsid w:val="005C1086"/>
    <w:rsid w:val="005C3438"/>
    <w:rsid w:val="005D3504"/>
    <w:rsid w:val="005E0769"/>
    <w:rsid w:val="005E20AE"/>
    <w:rsid w:val="005E2F29"/>
    <w:rsid w:val="005F0809"/>
    <w:rsid w:val="005F7AD4"/>
    <w:rsid w:val="00604F87"/>
    <w:rsid w:val="00615C3C"/>
    <w:rsid w:val="00623AFF"/>
    <w:rsid w:val="00632DAE"/>
    <w:rsid w:val="00641A03"/>
    <w:rsid w:val="00642186"/>
    <w:rsid w:val="00647AB5"/>
    <w:rsid w:val="0065483D"/>
    <w:rsid w:val="006744CB"/>
    <w:rsid w:val="00683B26"/>
    <w:rsid w:val="0069528D"/>
    <w:rsid w:val="006A3781"/>
    <w:rsid w:val="006B2789"/>
    <w:rsid w:val="006B2B28"/>
    <w:rsid w:val="006B7CD5"/>
    <w:rsid w:val="006C215A"/>
    <w:rsid w:val="006D5BC0"/>
    <w:rsid w:val="006D6178"/>
    <w:rsid w:val="006E583B"/>
    <w:rsid w:val="006F2AEF"/>
    <w:rsid w:val="007031C7"/>
    <w:rsid w:val="007051F4"/>
    <w:rsid w:val="00706649"/>
    <w:rsid w:val="00724892"/>
    <w:rsid w:val="00731120"/>
    <w:rsid w:val="00742698"/>
    <w:rsid w:val="00742B60"/>
    <w:rsid w:val="00743B42"/>
    <w:rsid w:val="00761D56"/>
    <w:rsid w:val="0077209C"/>
    <w:rsid w:val="00776948"/>
    <w:rsid w:val="00790BE8"/>
    <w:rsid w:val="00796396"/>
    <w:rsid w:val="00796731"/>
    <w:rsid w:val="007A4E57"/>
    <w:rsid w:val="007C70B4"/>
    <w:rsid w:val="007E224D"/>
    <w:rsid w:val="007E33B4"/>
    <w:rsid w:val="007F4FA1"/>
    <w:rsid w:val="007F6D39"/>
    <w:rsid w:val="00807C23"/>
    <w:rsid w:val="00814A83"/>
    <w:rsid w:val="00816763"/>
    <w:rsid w:val="008457D8"/>
    <w:rsid w:val="0084734A"/>
    <w:rsid w:val="008475A7"/>
    <w:rsid w:val="00850C24"/>
    <w:rsid w:val="00863888"/>
    <w:rsid w:val="00864E22"/>
    <w:rsid w:val="00871016"/>
    <w:rsid w:val="008716E7"/>
    <w:rsid w:val="00883C52"/>
    <w:rsid w:val="00886D4E"/>
    <w:rsid w:val="008875FF"/>
    <w:rsid w:val="00890188"/>
    <w:rsid w:val="00891CEE"/>
    <w:rsid w:val="008A4D5E"/>
    <w:rsid w:val="008B4E25"/>
    <w:rsid w:val="008C0D9C"/>
    <w:rsid w:val="008C57B8"/>
    <w:rsid w:val="008D0E75"/>
    <w:rsid w:val="008D4374"/>
    <w:rsid w:val="008D4A24"/>
    <w:rsid w:val="008E4F41"/>
    <w:rsid w:val="008E51AC"/>
    <w:rsid w:val="008F2EB6"/>
    <w:rsid w:val="009017D2"/>
    <w:rsid w:val="00904ED3"/>
    <w:rsid w:val="00916FD7"/>
    <w:rsid w:val="009177AB"/>
    <w:rsid w:val="009526CB"/>
    <w:rsid w:val="00955836"/>
    <w:rsid w:val="00956765"/>
    <w:rsid w:val="0096270D"/>
    <w:rsid w:val="009703E9"/>
    <w:rsid w:val="009733C3"/>
    <w:rsid w:val="0097357C"/>
    <w:rsid w:val="009759E2"/>
    <w:rsid w:val="00980C5E"/>
    <w:rsid w:val="009919F6"/>
    <w:rsid w:val="009925B9"/>
    <w:rsid w:val="0099615E"/>
    <w:rsid w:val="009A7428"/>
    <w:rsid w:val="009B06D6"/>
    <w:rsid w:val="009B42FC"/>
    <w:rsid w:val="009C1D67"/>
    <w:rsid w:val="009D52E7"/>
    <w:rsid w:val="009F0587"/>
    <w:rsid w:val="00A03162"/>
    <w:rsid w:val="00A055A2"/>
    <w:rsid w:val="00A077C4"/>
    <w:rsid w:val="00A17C02"/>
    <w:rsid w:val="00A20818"/>
    <w:rsid w:val="00A25745"/>
    <w:rsid w:val="00A31565"/>
    <w:rsid w:val="00A37E11"/>
    <w:rsid w:val="00A40A75"/>
    <w:rsid w:val="00A50750"/>
    <w:rsid w:val="00A51A76"/>
    <w:rsid w:val="00A54498"/>
    <w:rsid w:val="00A5745C"/>
    <w:rsid w:val="00A611F0"/>
    <w:rsid w:val="00A61C6D"/>
    <w:rsid w:val="00A65275"/>
    <w:rsid w:val="00A862EF"/>
    <w:rsid w:val="00A868F6"/>
    <w:rsid w:val="00A9251F"/>
    <w:rsid w:val="00AC7AF1"/>
    <w:rsid w:val="00AD122A"/>
    <w:rsid w:val="00AD4213"/>
    <w:rsid w:val="00AD6FFE"/>
    <w:rsid w:val="00AE0CE3"/>
    <w:rsid w:val="00AE1481"/>
    <w:rsid w:val="00AE34ED"/>
    <w:rsid w:val="00AF6128"/>
    <w:rsid w:val="00B01204"/>
    <w:rsid w:val="00B06FEA"/>
    <w:rsid w:val="00B34E87"/>
    <w:rsid w:val="00B35247"/>
    <w:rsid w:val="00B35DB6"/>
    <w:rsid w:val="00B41C6F"/>
    <w:rsid w:val="00B5011D"/>
    <w:rsid w:val="00B50555"/>
    <w:rsid w:val="00B50B17"/>
    <w:rsid w:val="00B52E51"/>
    <w:rsid w:val="00B57FA5"/>
    <w:rsid w:val="00B63823"/>
    <w:rsid w:val="00B84CAF"/>
    <w:rsid w:val="00B92C8E"/>
    <w:rsid w:val="00BB053C"/>
    <w:rsid w:val="00BB5BE7"/>
    <w:rsid w:val="00BB6EA8"/>
    <w:rsid w:val="00BB78BD"/>
    <w:rsid w:val="00BC1791"/>
    <w:rsid w:val="00BC2D0E"/>
    <w:rsid w:val="00BC3D6C"/>
    <w:rsid w:val="00BC4499"/>
    <w:rsid w:val="00BD30BC"/>
    <w:rsid w:val="00BD3782"/>
    <w:rsid w:val="00BE1F85"/>
    <w:rsid w:val="00BE2F84"/>
    <w:rsid w:val="00BE52A8"/>
    <w:rsid w:val="00BE762A"/>
    <w:rsid w:val="00C129DF"/>
    <w:rsid w:val="00C26A06"/>
    <w:rsid w:val="00C316D0"/>
    <w:rsid w:val="00C44547"/>
    <w:rsid w:val="00C50246"/>
    <w:rsid w:val="00C57EF9"/>
    <w:rsid w:val="00C640A6"/>
    <w:rsid w:val="00C64ECD"/>
    <w:rsid w:val="00C74110"/>
    <w:rsid w:val="00C7568A"/>
    <w:rsid w:val="00C815DE"/>
    <w:rsid w:val="00C86BCD"/>
    <w:rsid w:val="00C9021D"/>
    <w:rsid w:val="00C93AEC"/>
    <w:rsid w:val="00CA0439"/>
    <w:rsid w:val="00CA37E4"/>
    <w:rsid w:val="00CA43B9"/>
    <w:rsid w:val="00CA6298"/>
    <w:rsid w:val="00CA65C0"/>
    <w:rsid w:val="00CB6D32"/>
    <w:rsid w:val="00CD30D4"/>
    <w:rsid w:val="00CD399D"/>
    <w:rsid w:val="00CF082C"/>
    <w:rsid w:val="00CF40E1"/>
    <w:rsid w:val="00D0485D"/>
    <w:rsid w:val="00D05624"/>
    <w:rsid w:val="00D06D6D"/>
    <w:rsid w:val="00D073FC"/>
    <w:rsid w:val="00D13C18"/>
    <w:rsid w:val="00D20103"/>
    <w:rsid w:val="00D206D6"/>
    <w:rsid w:val="00D21B33"/>
    <w:rsid w:val="00D32F77"/>
    <w:rsid w:val="00D33F79"/>
    <w:rsid w:val="00D36F27"/>
    <w:rsid w:val="00D403CE"/>
    <w:rsid w:val="00D4194B"/>
    <w:rsid w:val="00D4577A"/>
    <w:rsid w:val="00D462DC"/>
    <w:rsid w:val="00D469DD"/>
    <w:rsid w:val="00D506F5"/>
    <w:rsid w:val="00D57913"/>
    <w:rsid w:val="00D653FC"/>
    <w:rsid w:val="00D72E0A"/>
    <w:rsid w:val="00D74FE8"/>
    <w:rsid w:val="00D76D3C"/>
    <w:rsid w:val="00D80A79"/>
    <w:rsid w:val="00D82882"/>
    <w:rsid w:val="00D8455A"/>
    <w:rsid w:val="00D92EF6"/>
    <w:rsid w:val="00DA0E68"/>
    <w:rsid w:val="00DA56D9"/>
    <w:rsid w:val="00DB0E02"/>
    <w:rsid w:val="00DB1415"/>
    <w:rsid w:val="00DC2EAA"/>
    <w:rsid w:val="00DC6D7D"/>
    <w:rsid w:val="00DD0E60"/>
    <w:rsid w:val="00DD6E3C"/>
    <w:rsid w:val="00DD7CCC"/>
    <w:rsid w:val="00DE557D"/>
    <w:rsid w:val="00DE77F8"/>
    <w:rsid w:val="00DF2D69"/>
    <w:rsid w:val="00DF37E4"/>
    <w:rsid w:val="00DF5934"/>
    <w:rsid w:val="00E03727"/>
    <w:rsid w:val="00E07350"/>
    <w:rsid w:val="00E103CF"/>
    <w:rsid w:val="00E152ED"/>
    <w:rsid w:val="00E201FA"/>
    <w:rsid w:val="00E257AC"/>
    <w:rsid w:val="00E27788"/>
    <w:rsid w:val="00E36442"/>
    <w:rsid w:val="00E4210E"/>
    <w:rsid w:val="00E453EF"/>
    <w:rsid w:val="00E472D2"/>
    <w:rsid w:val="00E47765"/>
    <w:rsid w:val="00E52F05"/>
    <w:rsid w:val="00E64F40"/>
    <w:rsid w:val="00E666B3"/>
    <w:rsid w:val="00E74002"/>
    <w:rsid w:val="00E75605"/>
    <w:rsid w:val="00E76EE1"/>
    <w:rsid w:val="00E771EB"/>
    <w:rsid w:val="00E95FA3"/>
    <w:rsid w:val="00E9730C"/>
    <w:rsid w:val="00EA6D3E"/>
    <w:rsid w:val="00EC16C4"/>
    <w:rsid w:val="00ED3FD7"/>
    <w:rsid w:val="00EE0EA3"/>
    <w:rsid w:val="00EF2061"/>
    <w:rsid w:val="00F0010D"/>
    <w:rsid w:val="00F013A5"/>
    <w:rsid w:val="00F225DE"/>
    <w:rsid w:val="00F23FD5"/>
    <w:rsid w:val="00F24594"/>
    <w:rsid w:val="00F24C63"/>
    <w:rsid w:val="00F2785E"/>
    <w:rsid w:val="00F32E0F"/>
    <w:rsid w:val="00F34F78"/>
    <w:rsid w:val="00F42ABF"/>
    <w:rsid w:val="00F53357"/>
    <w:rsid w:val="00F5545A"/>
    <w:rsid w:val="00F55EDC"/>
    <w:rsid w:val="00F56C50"/>
    <w:rsid w:val="00F6131E"/>
    <w:rsid w:val="00F66569"/>
    <w:rsid w:val="00F70C30"/>
    <w:rsid w:val="00F8425C"/>
    <w:rsid w:val="00F931F2"/>
    <w:rsid w:val="00FA02D9"/>
    <w:rsid w:val="00FA38E0"/>
    <w:rsid w:val="00FA4442"/>
    <w:rsid w:val="00FA5007"/>
    <w:rsid w:val="00FB5BE0"/>
    <w:rsid w:val="00FD06EE"/>
    <w:rsid w:val="00FE19D6"/>
    <w:rsid w:val="00FE1CDE"/>
    <w:rsid w:val="00FE5DDD"/>
    <w:rsid w:val="00FE79CF"/>
    <w:rsid w:val="00FF0675"/>
    <w:rsid w:val="00FF0AD7"/>
    <w:rsid w:val="00FF11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D10B4A2"/>
  <w15:docId w15:val="{D5E0ACD5-B448-49F2-A10E-601F48C14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575DD"/>
    <w:rPr>
      <w:rFonts w:asciiTheme="minorHAnsi" w:eastAsiaTheme="minorEastAsia" w:hAnsiTheme="minorHAnsi" w:cstheme="minorBidi"/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1622EB"/>
    <w:pPr>
      <w:keepNext/>
      <w:outlineLvl w:val="0"/>
    </w:pPr>
    <w:rPr>
      <w:rFonts w:ascii="Calibri" w:eastAsia="Times New Roman" w:hAnsi="Calibri" w:cs="Times New Roman"/>
      <w:b/>
      <w:bCs/>
      <w:smallCaps/>
      <w:color w:val="943634" w:themeColor="accent2" w:themeShade="BF"/>
      <w:kern w:val="32"/>
      <w:sz w:val="32"/>
      <w:szCs w:val="32"/>
      <w:lang w:eastAsia="en-US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1622EB"/>
    <w:pPr>
      <w:keepNext/>
      <w:outlineLvl w:val="1"/>
    </w:pPr>
    <w:rPr>
      <w:rFonts w:eastAsiaTheme="minorHAnsi"/>
      <w:b/>
      <w:color w:val="548DD4" w:themeColor="text2" w:themeTint="99"/>
      <w:sz w:val="28"/>
      <w:szCs w:val="22"/>
      <w:lang w:eastAsia="en-US"/>
    </w:rPr>
  </w:style>
  <w:style w:type="paragraph" w:styleId="Overskrift3">
    <w:name w:val="heading 3"/>
    <w:basedOn w:val="Normal"/>
    <w:next w:val="Normal"/>
    <w:link w:val="Overskrift3Tegn"/>
    <w:unhideWhenUsed/>
    <w:qFormat/>
    <w:rsid w:val="00682F1B"/>
    <w:pPr>
      <w:keepNext/>
      <w:keepLines/>
      <w:outlineLvl w:val="2"/>
    </w:pPr>
    <w:rPr>
      <w:rFonts w:ascii="Calibri" w:eastAsiaTheme="majorEastAsia" w:hAnsi="Calibri" w:cstheme="majorBidi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sid w:val="00626CFD"/>
    <w:rPr>
      <w:strike w:val="0"/>
      <w:dstrike w:val="0"/>
      <w:color w:val="002BB8"/>
      <w:u w:val="none"/>
      <w:effect w:val="none"/>
    </w:rPr>
  </w:style>
  <w:style w:type="paragraph" w:styleId="Markeringsbobletekst">
    <w:name w:val="Balloon Text"/>
    <w:basedOn w:val="Normal"/>
    <w:link w:val="MarkeringsbobletekstTegn"/>
    <w:rsid w:val="00880F7E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880F7E"/>
    <w:rPr>
      <w:rFonts w:ascii="Tahoma" w:hAnsi="Tahoma" w:cs="Tahoma"/>
      <w:sz w:val="16"/>
      <w:szCs w:val="16"/>
      <w:lang w:eastAsia="en-US"/>
    </w:rPr>
  </w:style>
  <w:style w:type="paragraph" w:styleId="Fodnotetekst">
    <w:name w:val="footnote text"/>
    <w:basedOn w:val="Normal"/>
    <w:link w:val="FodnotetekstTegn"/>
    <w:rsid w:val="00626CFD"/>
    <w:rPr>
      <w:sz w:val="20"/>
      <w:szCs w:val="20"/>
    </w:rPr>
  </w:style>
  <w:style w:type="character" w:styleId="Fodnotehenvisning">
    <w:name w:val="footnote reference"/>
    <w:rsid w:val="00626CFD"/>
    <w:rPr>
      <w:vertAlign w:val="superscript"/>
    </w:rPr>
  </w:style>
  <w:style w:type="paragraph" w:styleId="Sidehoved">
    <w:name w:val="header"/>
    <w:basedOn w:val="Normal"/>
    <w:link w:val="SidehovedTegn"/>
    <w:rsid w:val="00930BF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uiPriority w:val="99"/>
    <w:rsid w:val="00930BFC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rsid w:val="00930BFC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uiPriority w:val="99"/>
    <w:rsid w:val="00930BFC"/>
    <w:rPr>
      <w:sz w:val="24"/>
      <w:szCs w:val="24"/>
      <w:lang w:eastAsia="en-US"/>
    </w:rPr>
  </w:style>
  <w:style w:type="character" w:styleId="Pladsholdertekst">
    <w:name w:val="Placeholder Text"/>
    <w:basedOn w:val="Standardskrifttypeiafsnit"/>
    <w:uiPriority w:val="99"/>
    <w:semiHidden/>
    <w:rsid w:val="00880F7E"/>
    <w:rPr>
      <w:color w:val="808080"/>
    </w:rPr>
  </w:style>
  <w:style w:type="character" w:customStyle="1" w:styleId="Overskrift2Tegn">
    <w:name w:val="Overskrift 2 Tegn"/>
    <w:link w:val="Overskrift2"/>
    <w:uiPriority w:val="9"/>
    <w:rsid w:val="001622EB"/>
    <w:rPr>
      <w:rFonts w:asciiTheme="minorHAnsi" w:eastAsiaTheme="minorHAnsi" w:hAnsiTheme="minorHAnsi" w:cstheme="minorBidi"/>
      <w:b/>
      <w:color w:val="548DD4" w:themeColor="text2" w:themeTint="99"/>
      <w:sz w:val="28"/>
      <w:szCs w:val="22"/>
      <w:lang w:eastAsia="en-US"/>
    </w:rPr>
  </w:style>
  <w:style w:type="character" w:customStyle="1" w:styleId="Overskrift1Tegn">
    <w:name w:val="Overskrift 1 Tegn"/>
    <w:basedOn w:val="Standardskrifttypeiafsnit"/>
    <w:link w:val="Overskrift1"/>
    <w:rsid w:val="001622EB"/>
    <w:rPr>
      <w:rFonts w:ascii="Calibri" w:hAnsi="Calibri"/>
      <w:b/>
      <w:bCs/>
      <w:smallCaps/>
      <w:color w:val="943634" w:themeColor="accent2" w:themeShade="BF"/>
      <w:kern w:val="32"/>
      <w:sz w:val="32"/>
      <w:szCs w:val="32"/>
      <w:lang w:eastAsia="en-US"/>
    </w:rPr>
  </w:style>
  <w:style w:type="paragraph" w:customStyle="1" w:styleId="hovedoverskrift">
    <w:name w:val="hovedoverskrift"/>
    <w:basedOn w:val="Overskrift1"/>
    <w:next w:val="Normal"/>
    <w:qFormat/>
    <w:rsid w:val="00880F7E"/>
    <w:pPr>
      <w:jc w:val="center"/>
      <w:outlineLvl w:val="9"/>
    </w:pPr>
    <w:rPr>
      <w:rFonts w:asciiTheme="minorHAnsi" w:hAnsiTheme="minorHAnsi"/>
      <w:bCs w:val="0"/>
      <w:spacing w:val="80"/>
      <w:kern w:val="0"/>
      <w:sz w:val="72"/>
      <w:szCs w:val="20"/>
      <w:lang w:eastAsia="da-DK"/>
    </w:rPr>
  </w:style>
  <w:style w:type="table" w:styleId="Tabel-Gitter">
    <w:name w:val="Table Grid"/>
    <w:basedOn w:val="Tabel-Normal"/>
    <w:uiPriority w:val="59"/>
    <w:rsid w:val="00D73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k">
    <w:name w:val="Strong"/>
    <w:basedOn w:val="Standardskrifttypeiafsnit"/>
    <w:qFormat/>
    <w:rsid w:val="00682F1B"/>
    <w:rPr>
      <w:rFonts w:asciiTheme="minorHAnsi" w:hAnsiTheme="minorHAnsi"/>
      <w:b/>
      <w:bCs/>
      <w:sz w:val="24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682F1B"/>
    <w:rPr>
      <w:rFonts w:ascii="Calibri" w:eastAsiaTheme="majorEastAsia" w:hAnsi="Calibri" w:cstheme="majorBidi"/>
      <w:b/>
      <w:bCs/>
      <w:sz w:val="24"/>
      <w:szCs w:val="24"/>
      <w:lang w:eastAsia="en-US"/>
    </w:rPr>
  </w:style>
  <w:style w:type="numbering" w:customStyle="1" w:styleId="TypografiPunkttegnSymbolsymbolFedVenstre012cmHngende">
    <w:name w:val="Typografi Punkttegn Symbol (symbol) Fed Venstre:  012 cm Hængende:..."/>
    <w:basedOn w:val="Ingenoversigt"/>
    <w:rsid w:val="00AE3014"/>
    <w:pPr>
      <w:numPr>
        <w:numId w:val="1"/>
      </w:numPr>
    </w:pPr>
  </w:style>
  <w:style w:type="paragraph" w:customStyle="1" w:styleId="Punktopstilling">
    <w:name w:val="Punktopstilling"/>
    <w:basedOn w:val="OPGAVE"/>
    <w:link w:val="PunktopstillingTegn"/>
    <w:qFormat/>
    <w:rsid w:val="0069528D"/>
    <w:pPr>
      <w:numPr>
        <w:numId w:val="76"/>
      </w:numPr>
    </w:pPr>
  </w:style>
  <w:style w:type="character" w:customStyle="1" w:styleId="PunktopstillingTegn">
    <w:name w:val="Punktopstilling Tegn"/>
    <w:basedOn w:val="Standardskrifttypeiafsnit"/>
    <w:link w:val="Punktopstilling"/>
    <w:rsid w:val="001622EB"/>
    <w:rPr>
      <w:rFonts w:asciiTheme="minorHAnsi" w:eastAsiaTheme="minorHAnsi" w:hAnsiTheme="minorHAnsi" w:cstheme="minorBidi"/>
      <w:i/>
      <w:color w:val="E36C0A" w:themeColor="accent6" w:themeShade="BF"/>
      <w:sz w:val="24"/>
      <w:szCs w:val="24"/>
      <w:lang w:eastAsia="en-US"/>
    </w:rPr>
  </w:style>
  <w:style w:type="paragraph" w:styleId="Listeafsnit">
    <w:name w:val="List Paragraph"/>
    <w:basedOn w:val="Normal"/>
    <w:uiPriority w:val="34"/>
    <w:qFormat/>
    <w:rsid w:val="001F4ACE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styleId="BesgtLink">
    <w:name w:val="FollowedHyperlink"/>
    <w:basedOn w:val="Standardskrifttypeiafsnit"/>
    <w:rsid w:val="00A40A75"/>
    <w:rPr>
      <w:color w:val="800080" w:themeColor="followedHyperlink"/>
      <w:u w:val="single"/>
    </w:rPr>
  </w:style>
  <w:style w:type="character" w:customStyle="1" w:styleId="FodnotetekstTegn">
    <w:name w:val="Fodnotetekst Tegn"/>
    <w:link w:val="Fodnotetekst"/>
    <w:rsid w:val="009919F6"/>
    <w:rPr>
      <w:rFonts w:asciiTheme="minorHAnsi" w:hAnsiTheme="minorHAnsi"/>
      <w:lang w:eastAsia="en-US"/>
    </w:rPr>
  </w:style>
  <w:style w:type="paragraph" w:styleId="Billedtekst">
    <w:name w:val="caption"/>
    <w:basedOn w:val="Normal"/>
    <w:next w:val="Normal"/>
    <w:unhideWhenUsed/>
    <w:qFormat/>
    <w:rsid w:val="009919F6"/>
    <w:pPr>
      <w:spacing w:after="200"/>
    </w:pPr>
    <w:rPr>
      <w:rFonts w:ascii="Garamond" w:hAnsi="Garamond"/>
      <w:b/>
      <w:bCs/>
      <w:color w:val="4F81BD"/>
      <w:sz w:val="18"/>
      <w:szCs w:val="18"/>
    </w:rPr>
  </w:style>
  <w:style w:type="character" w:styleId="Kommentarhenvisning">
    <w:name w:val="annotation reference"/>
    <w:basedOn w:val="Standardskrifttypeiafsnit"/>
    <w:semiHidden/>
    <w:unhideWhenUsed/>
    <w:rsid w:val="009B42FC"/>
    <w:rPr>
      <w:sz w:val="18"/>
      <w:szCs w:val="18"/>
    </w:rPr>
  </w:style>
  <w:style w:type="paragraph" w:styleId="Kommentartekst">
    <w:name w:val="annotation text"/>
    <w:basedOn w:val="Normal"/>
    <w:link w:val="KommentartekstTegn"/>
    <w:semiHidden/>
    <w:unhideWhenUsed/>
    <w:rsid w:val="009B42FC"/>
  </w:style>
  <w:style w:type="character" w:customStyle="1" w:styleId="KommentartekstTegn">
    <w:name w:val="Kommentartekst Tegn"/>
    <w:basedOn w:val="Standardskrifttypeiafsnit"/>
    <w:link w:val="Kommentartekst"/>
    <w:semiHidden/>
    <w:rsid w:val="009B42FC"/>
    <w:rPr>
      <w:rFonts w:asciiTheme="minorHAnsi" w:hAnsiTheme="minorHAnsi"/>
      <w:sz w:val="24"/>
      <w:szCs w:val="24"/>
      <w:lang w:eastAsia="en-US"/>
    </w:rPr>
  </w:style>
  <w:style w:type="paragraph" w:styleId="Kommentaremne">
    <w:name w:val="annotation subject"/>
    <w:basedOn w:val="Kommentartekst"/>
    <w:next w:val="Kommentartekst"/>
    <w:link w:val="KommentaremneTegn"/>
    <w:semiHidden/>
    <w:unhideWhenUsed/>
    <w:rsid w:val="009B42FC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semiHidden/>
    <w:rsid w:val="009B42FC"/>
    <w:rPr>
      <w:rFonts w:asciiTheme="minorHAnsi" w:hAnsiTheme="minorHAnsi"/>
      <w:b/>
      <w:bCs/>
      <w:sz w:val="24"/>
      <w:szCs w:val="24"/>
      <w:lang w:eastAsia="en-US"/>
    </w:rPr>
  </w:style>
  <w:style w:type="table" w:customStyle="1" w:styleId="Gittertabel4-farve11">
    <w:name w:val="Gittertabel 4 - farve 11"/>
    <w:basedOn w:val="Tabel-Normal"/>
    <w:uiPriority w:val="49"/>
    <w:rsid w:val="000A63D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ittertabel5-mrk-farve51">
    <w:name w:val="Gittertabel 5 - mørk - farve 51"/>
    <w:basedOn w:val="Tabel-Normal"/>
    <w:uiPriority w:val="50"/>
    <w:rsid w:val="00632DA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customStyle="1" w:styleId="OPGAVE">
    <w:name w:val="OPGAVE"/>
    <w:basedOn w:val="Normal"/>
    <w:link w:val="OPGAVETegn"/>
    <w:qFormat/>
    <w:rsid w:val="001622EB"/>
    <w:rPr>
      <w:rFonts w:eastAsiaTheme="minorHAnsi"/>
      <w:i/>
      <w:color w:val="E36C0A" w:themeColor="accent6" w:themeShade="BF"/>
      <w:lang w:eastAsia="en-US"/>
    </w:rPr>
  </w:style>
  <w:style w:type="character" w:customStyle="1" w:styleId="OPGAVETegn">
    <w:name w:val="OPGAVE Tegn"/>
    <w:basedOn w:val="Standardskrifttypeiafsnit"/>
    <w:link w:val="OPGAVE"/>
    <w:rsid w:val="001622EB"/>
    <w:rPr>
      <w:rFonts w:asciiTheme="minorHAnsi" w:eastAsiaTheme="minorHAnsi" w:hAnsiTheme="minorHAnsi" w:cstheme="minorBidi"/>
      <w:i/>
      <w:color w:val="E36C0A" w:themeColor="accent6" w:themeShade="BF"/>
      <w:sz w:val="24"/>
      <w:szCs w:val="24"/>
      <w:lang w:eastAsia="en-US"/>
    </w:rPr>
  </w:style>
  <w:style w:type="table" w:customStyle="1" w:styleId="Gittertabel2-farve11">
    <w:name w:val="Gittertabel 2 - farve 11"/>
    <w:basedOn w:val="Tabel-Normal"/>
    <w:uiPriority w:val="47"/>
    <w:rsid w:val="001622EB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mw-headline">
    <w:name w:val="mw-headline"/>
    <w:basedOn w:val="Standardskrifttypeiafsnit"/>
    <w:rsid w:val="008C57B8"/>
  </w:style>
  <w:style w:type="paragraph" w:styleId="NormalWeb">
    <w:name w:val="Normal (Web)"/>
    <w:basedOn w:val="Normal"/>
    <w:unhideWhenUsed/>
    <w:rsid w:val="008C57B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exhtml">
    <w:name w:val="texhtml"/>
    <w:basedOn w:val="Standardskrifttypeiafsnit"/>
    <w:rsid w:val="008C57B8"/>
  </w:style>
  <w:style w:type="table" w:styleId="Gittertabel4-farve1">
    <w:name w:val="Grid Table 4 Accent 1"/>
    <w:basedOn w:val="Tabel-Normal"/>
    <w:uiPriority w:val="49"/>
    <w:rsid w:val="00FA02D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Brdtekst">
    <w:name w:val="Body Text"/>
    <w:basedOn w:val="Normal"/>
    <w:link w:val="BrdtekstTegn"/>
    <w:rsid w:val="00F6131E"/>
    <w:pPr>
      <w:spacing w:after="120"/>
    </w:pPr>
    <w:rPr>
      <w:rFonts w:ascii="Times New Roman" w:eastAsia="Times New Roman" w:hAnsi="Times New Roman" w:cs="Times New Roman"/>
      <w:szCs w:val="20"/>
    </w:rPr>
  </w:style>
  <w:style w:type="character" w:customStyle="1" w:styleId="BrdtekstTegn">
    <w:name w:val="Brødtekst Tegn"/>
    <w:basedOn w:val="Standardskrifttypeiafsnit"/>
    <w:link w:val="Brdtekst"/>
    <w:rsid w:val="00F6131E"/>
    <w:rPr>
      <w:sz w:val="24"/>
    </w:rPr>
  </w:style>
  <w:style w:type="table" w:styleId="Gittertabel5-mrk-farve6">
    <w:name w:val="Grid Table 5 Dark Accent 6"/>
    <w:basedOn w:val="Tabel-Normal"/>
    <w:uiPriority w:val="50"/>
    <w:rsid w:val="00742B6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1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23201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911776">
                  <w:marLeft w:val="2928"/>
                  <w:marRight w:val="0"/>
                  <w:marTop w:val="72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100463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23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2743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03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7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92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ten\Dropbox\www.matematikbanken.dk\matbank%20skabelon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2011-03-29T00:00:00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20AE66C-7954-40FD-B992-18C60D7FB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matbank skabelon</Template>
  <TotalTime>10</TotalTime>
  <Pages>1</Pages>
  <Words>1091</Words>
  <Characters>6225</Characters>
  <Application>Microsoft Office Word</Application>
  <DocSecurity>4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Potens</vt:lpstr>
    </vt:vector>
  </TitlesOfParts>
  <Company>BS</Company>
  <LinksUpToDate>false</LinksUpToDate>
  <CharactersWithSpaces>7302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Potens</dc:title>
  <dc:subject/>
  <dc:creator>Eydna Vitalis</dc:creator>
  <cp:keywords/>
  <cp:lastModifiedBy>Eydna Vitalis</cp:lastModifiedBy>
  <cp:revision>5</cp:revision>
  <cp:lastPrinted>2016-06-18T07:23:00Z</cp:lastPrinted>
  <dcterms:created xsi:type="dcterms:W3CDTF">2025-04-28T07:40:00Z</dcterms:created>
  <dcterms:modified xsi:type="dcterms:W3CDTF">2025-04-28T09:45:00Z</dcterms:modified>
</cp:coreProperties>
</file>