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EA59EB" w14:textId="36785993" w:rsidR="00BD3782" w:rsidRDefault="009526CB" w:rsidP="00423614">
      <w:bookmarkStart w:id="0" w:name="_GoBack"/>
      <w:bookmarkEnd w:id="0"/>
      <w:r>
        <w:t>WordMat</w:t>
      </w:r>
      <w:r w:rsidR="009B42FC">
        <w:t xml:space="preserve"> er en </w:t>
      </w:r>
      <w:r w:rsidR="00A25745">
        <w:t>udvidelse til Microsoft Word, som kan</w:t>
      </w:r>
      <w:r w:rsidR="009B42FC">
        <w:t xml:space="preserve"> køre</w:t>
      </w:r>
      <w:r w:rsidR="00A25745">
        <w:t xml:space="preserve"> både</w:t>
      </w:r>
      <w:r w:rsidR="009B42FC">
        <w:t xml:space="preserve"> på Windows og M</w:t>
      </w:r>
      <w:r w:rsidR="003C7A70">
        <w:t>ac.</w:t>
      </w:r>
    </w:p>
    <w:p w14:paraId="6288580C" w14:textId="77777777" w:rsidR="003C7A70" w:rsidRDefault="009B42FC" w:rsidP="00423614">
      <w:r>
        <w:t xml:space="preserve">Windows-versionen kræver mindst Office </w:t>
      </w:r>
      <w:r w:rsidR="005B22D3">
        <w:t>2007, og mac-versionen kræver</w:t>
      </w:r>
      <w:r>
        <w:t xml:space="preserve"> mindst O</w:t>
      </w:r>
      <w:r w:rsidR="003C7A70">
        <w:t>ffice 2011</w:t>
      </w:r>
      <w:r>
        <w:t>.</w:t>
      </w:r>
    </w:p>
    <w:p w14:paraId="23A6AFBC" w14:textId="77777777" w:rsidR="003C7A70" w:rsidRDefault="003C7A70" w:rsidP="00423614"/>
    <w:p w14:paraId="4CB07DF0" w14:textId="27D6ABA8" w:rsidR="003C7A70" w:rsidRDefault="009B42FC" w:rsidP="00423614">
      <w:pPr>
        <w:rPr>
          <w:lang w:val="en-US"/>
        </w:rPr>
      </w:pPr>
      <w:r>
        <w:rPr>
          <w:lang w:val="en-US"/>
        </w:rPr>
        <w:t xml:space="preserve">Du downloader </w:t>
      </w:r>
      <w:r w:rsidR="009526CB">
        <w:rPr>
          <w:lang w:val="en-US"/>
        </w:rPr>
        <w:t>WordMat</w:t>
      </w:r>
      <w:r w:rsidR="003C7A70" w:rsidRPr="003C7A70">
        <w:rPr>
          <w:lang w:val="en-US"/>
        </w:rPr>
        <w:t xml:space="preserve"> her: </w:t>
      </w:r>
      <w:hyperlink r:id="rId12" w:history="1">
        <w:r w:rsidR="003C7A70" w:rsidRPr="005931A9">
          <w:rPr>
            <w:rStyle w:val="Hyperlink"/>
            <w:lang w:val="en-US"/>
          </w:rPr>
          <w:t>http://goo.gl/wuBvvO</w:t>
        </w:r>
      </w:hyperlink>
      <w:r w:rsidR="003C7A70">
        <w:rPr>
          <w:lang w:val="en-US"/>
        </w:rPr>
        <w:t xml:space="preserve"> </w:t>
      </w:r>
    </w:p>
    <w:p w14:paraId="29DC3455" w14:textId="77777777" w:rsidR="003C7A70" w:rsidRDefault="003C7A70" w:rsidP="00423614">
      <w:pPr>
        <w:rPr>
          <w:lang w:val="en-US"/>
        </w:rPr>
      </w:pPr>
    </w:p>
    <w:p w14:paraId="7FD07A0A" w14:textId="0F202A49" w:rsidR="00D80A79" w:rsidRDefault="009B42FC" w:rsidP="00423614">
      <w:r>
        <w:t>Windows-versionen in</w:t>
      </w:r>
      <w:r w:rsidR="003C7A70" w:rsidRPr="003C7A70">
        <w:t>stallere</w:t>
      </w:r>
      <w:r>
        <w:t>r</w:t>
      </w:r>
      <w:r w:rsidR="003C7A70" w:rsidRPr="003C7A70">
        <w:t xml:space="preserve"> det hele af sig selv. </w:t>
      </w:r>
      <w:r>
        <w:t>Mac-</w:t>
      </w:r>
      <w:r w:rsidR="003C7A70">
        <w:t>versionen er lid</w:t>
      </w:r>
      <w:r>
        <w:t>t sværere, så her skal du huske</w:t>
      </w:r>
      <w:r w:rsidR="003C7A70">
        <w:t xml:space="preserve"> a</w:t>
      </w:r>
      <w:r>
        <w:t>t læse sidste skærmbillede i in</w:t>
      </w:r>
      <w:r w:rsidR="003C7A70">
        <w:t xml:space="preserve">stallationsprogrammet grundigt. </w:t>
      </w:r>
      <w:r>
        <w:t>Når du har hentet mac-</w:t>
      </w:r>
      <w:r w:rsidR="00D80A79">
        <w:t xml:space="preserve">filen, skal du </w:t>
      </w:r>
      <w:r w:rsidR="009526CB">
        <w:t>højre klikke</w:t>
      </w:r>
      <w:r w:rsidR="00D80A79">
        <w:t xml:space="preserve"> på filen og vælg </w:t>
      </w:r>
      <w:r>
        <w:t>”Å</w:t>
      </w:r>
      <w:r w:rsidR="00D80A79">
        <w:t>bn</w:t>
      </w:r>
      <w:r>
        <w:t>”</w:t>
      </w:r>
      <w:r w:rsidR="00D80A79">
        <w:t>. (Ellers kan man ikke åbne programmet)</w:t>
      </w:r>
    </w:p>
    <w:p w14:paraId="7BE6D7AD" w14:textId="77777777" w:rsidR="003C7A70" w:rsidRDefault="003C7A70" w:rsidP="00423614"/>
    <w:p w14:paraId="61ED0666" w14:textId="72BF6F6F" w:rsidR="003C7A70" w:rsidRDefault="009B42FC" w:rsidP="00423614">
      <w:r>
        <w:t xml:space="preserve">Når du har installeret </w:t>
      </w:r>
      <w:r w:rsidR="009526CB">
        <w:t>WordMat</w:t>
      </w:r>
      <w:r w:rsidR="003C7A70">
        <w:t xml:space="preserve"> får du et ny faneblad</w:t>
      </w:r>
      <w:r w:rsidR="00A25745">
        <w:t>.</w:t>
      </w:r>
    </w:p>
    <w:p w14:paraId="5D1B6F50" w14:textId="0A61C897" w:rsidR="00647AB5" w:rsidRDefault="00647AB5" w:rsidP="00423614">
      <w:pPr>
        <w:rPr>
          <w:i/>
        </w:rPr>
      </w:pPr>
      <w:r>
        <w:t>Hvis fanebladet ikke er fremme</w:t>
      </w:r>
      <w:r w:rsidR="00A25745">
        <w:t>,</w:t>
      </w:r>
      <w:r>
        <w:t xml:space="preserve"> kan man åbne det ved at trykke </w:t>
      </w:r>
      <w:r w:rsidRPr="00A25745">
        <w:rPr>
          <w:b/>
          <w:i/>
        </w:rPr>
        <w:t>alt+w</w:t>
      </w:r>
    </w:p>
    <w:p w14:paraId="008A3E5C" w14:textId="77777777" w:rsidR="00E201FA" w:rsidRPr="009526CB" w:rsidRDefault="00E201FA" w:rsidP="00423614">
      <w:pPr>
        <w:rPr>
          <w:i/>
          <w:sz w:val="18"/>
        </w:rPr>
      </w:pPr>
    </w:p>
    <w:p w14:paraId="52871148" w14:textId="77777777" w:rsidR="00E201FA" w:rsidRPr="00E201FA" w:rsidRDefault="00E201FA" w:rsidP="00423614">
      <w:pPr>
        <w:rPr>
          <w:sz w:val="20"/>
        </w:rPr>
      </w:pPr>
      <w:r w:rsidRPr="00E201FA">
        <w:rPr>
          <w:i/>
          <w:sz w:val="20"/>
        </w:rPr>
        <w:t>Faneblad Windows</w:t>
      </w:r>
    </w:p>
    <w:p w14:paraId="22AEEA66" w14:textId="77777777" w:rsidR="00647AB5" w:rsidRDefault="00E201FA" w:rsidP="00423614">
      <w:r>
        <w:rPr>
          <w:noProof/>
        </w:rPr>
        <w:drawing>
          <wp:inline distT="0" distB="0" distL="0" distR="0" wp14:anchorId="6280A6F8" wp14:editId="7C927419">
            <wp:extent cx="6120130" cy="471805"/>
            <wp:effectExtent l="0" t="0" r="1270" b="1079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7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317EF" w14:textId="77777777" w:rsidR="00E201FA" w:rsidRPr="009526CB" w:rsidRDefault="00E201FA" w:rsidP="00423614">
      <w:pPr>
        <w:rPr>
          <w:sz w:val="18"/>
        </w:rPr>
      </w:pPr>
    </w:p>
    <w:p w14:paraId="1399ED3D" w14:textId="77777777" w:rsidR="00E201FA" w:rsidRPr="00E201FA" w:rsidRDefault="00E201FA" w:rsidP="00423614">
      <w:pPr>
        <w:rPr>
          <w:i/>
          <w:sz w:val="20"/>
        </w:rPr>
      </w:pPr>
      <w:r w:rsidRPr="00E201FA">
        <w:rPr>
          <w:i/>
          <w:sz w:val="20"/>
        </w:rPr>
        <w:t>Faneblad Mac</w:t>
      </w:r>
      <w:r>
        <w:rPr>
          <w:i/>
          <w:noProof/>
          <w:sz w:val="20"/>
        </w:rPr>
        <w:drawing>
          <wp:inline distT="0" distB="0" distL="0" distR="0" wp14:anchorId="197CD487" wp14:editId="64F1F2D1">
            <wp:extent cx="6120130" cy="274955"/>
            <wp:effectExtent l="0" t="0" r="1270" b="4445"/>
            <wp:docPr id="8" name="Billede 8" descr="Macintosh HD:Users:kimlorentzen:Desktop:Skærmbillede 2014-08-26 kl. 12.44.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kimlorentzen:Desktop:Skærmbillede 2014-08-26 kl. 12.44.13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F0698" w14:textId="77777777" w:rsidR="00E201FA" w:rsidRDefault="00E201FA" w:rsidP="00423614"/>
    <w:p w14:paraId="0E1CA8FF" w14:textId="195A4BFB" w:rsidR="003C7A70" w:rsidRDefault="00A25745" w:rsidP="00423614">
      <w:r>
        <w:t xml:space="preserve">Mange af funktionerne i </w:t>
      </w:r>
      <w:r w:rsidR="009526CB">
        <w:t>WordMat</w:t>
      </w:r>
      <w:r>
        <w:t xml:space="preserve"> kan</w:t>
      </w:r>
      <w:r w:rsidR="003C7A70">
        <w:t xml:space="preserve"> gøre</w:t>
      </w:r>
      <w:r>
        <w:t>s</w:t>
      </w:r>
      <w:r w:rsidR="003C7A70">
        <w:t xml:space="preserve"> vha</w:t>
      </w:r>
      <w:r w:rsidR="009B42FC">
        <w:t>.</w:t>
      </w:r>
      <w:r w:rsidR="003C7A70">
        <w:t xml:space="preserve"> af </w:t>
      </w:r>
      <w:r w:rsidR="002B014B">
        <w:t>genvejstaster (se oversigt på sidste side i kompendiet</w:t>
      </w:r>
      <w:r w:rsidR="003C7A70">
        <w:t>.</w:t>
      </w:r>
      <w:r w:rsidR="002B014B">
        <w:t>)</w:t>
      </w:r>
    </w:p>
    <w:p w14:paraId="6002E731" w14:textId="77777777" w:rsidR="009526CB" w:rsidRDefault="009526CB" w:rsidP="00423614"/>
    <w:p w14:paraId="7C8C05D1" w14:textId="14B9E64B" w:rsidR="002B014B" w:rsidRDefault="009526CB" w:rsidP="00423614">
      <w:r>
        <w:t>De mest brugte er:</w:t>
      </w:r>
    </w:p>
    <w:p w14:paraId="771FA996" w14:textId="41EF2CE2" w:rsidR="009526CB" w:rsidRDefault="009526CB" w:rsidP="00423614">
      <w:r>
        <w:t>Alt+m:</w:t>
      </w:r>
      <w:r>
        <w:tab/>
        <w:t>Bruges til at lave en matematikboks, man kan regne i (m for matematik)</w:t>
      </w:r>
    </w:p>
    <w:p w14:paraId="347A9BEE" w14:textId="1EE7E955" w:rsidR="009526CB" w:rsidRDefault="009526CB" w:rsidP="00423614">
      <w:r>
        <w:t>Alt+b:</w:t>
      </w:r>
      <w:r>
        <w:tab/>
        <w:t>Bruges til at beregne med (b for beregn)</w:t>
      </w:r>
    </w:p>
    <w:p w14:paraId="796865DB" w14:textId="0B2ED682" w:rsidR="009526CB" w:rsidRDefault="009526CB" w:rsidP="00423614">
      <w:r>
        <w:t>Alt+l:</w:t>
      </w:r>
      <w:r>
        <w:tab/>
        <w:t>Bruges til at løse ligninger med (l for ligninger)</w:t>
      </w:r>
    </w:p>
    <w:p w14:paraId="0F99AD20" w14:textId="52231E0C" w:rsidR="009526CB" w:rsidRDefault="009526CB" w:rsidP="00423614">
      <w:r>
        <w:t>Alt+i:</w:t>
      </w:r>
      <w:r>
        <w:tab/>
        <w:t>Indstillinger (i for indstillinger)</w:t>
      </w:r>
    </w:p>
    <w:p w14:paraId="159361FF" w14:textId="77777777" w:rsidR="009526CB" w:rsidRDefault="009526CB" w:rsidP="00423614"/>
    <w:p w14:paraId="22C81232" w14:textId="3AC26BBE" w:rsidR="003C7A70" w:rsidRDefault="003C7A70" w:rsidP="00423614">
      <w:pPr>
        <w:rPr>
          <w:i/>
        </w:rPr>
      </w:pPr>
      <w:r>
        <w:t xml:space="preserve">Når du gerne vil skrive noget matematik skal du </w:t>
      </w:r>
      <w:r w:rsidRPr="009B42FC">
        <w:t xml:space="preserve">trykke </w:t>
      </w:r>
      <w:r w:rsidR="009B42FC" w:rsidRPr="009B42FC">
        <w:t>”N</w:t>
      </w:r>
      <w:r w:rsidRPr="009B42FC">
        <w:t>y ligning</w:t>
      </w:r>
      <w:r w:rsidR="009B42FC" w:rsidRPr="009B42FC">
        <w:t>”</w:t>
      </w:r>
      <w:r w:rsidR="002B014B">
        <w:t>(Windows) og ”Indsæt ligning” (Mac)</w:t>
      </w:r>
      <w:r w:rsidRPr="009B42FC">
        <w:t xml:space="preserve"> - eller</w:t>
      </w:r>
      <w:r>
        <w:t xml:space="preserve"> nemmere endnu trykke på </w:t>
      </w:r>
      <w:r w:rsidRPr="00A25745">
        <w:rPr>
          <w:b/>
          <w:i/>
        </w:rPr>
        <w:t>alt+m</w:t>
      </w:r>
    </w:p>
    <w:p w14:paraId="706ED7F6" w14:textId="27BB86A4" w:rsidR="002B014B" w:rsidRDefault="0045637D" w:rsidP="0045637D">
      <w:pPr>
        <w:pStyle w:val="Overskrift1"/>
      </w:pPr>
      <w:r>
        <w:t>Startøvelse</w:t>
      </w: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12" w:space="0" w:color="548DD4" w:themeColor="text2" w:themeTint="99"/>
          <w:insideV w:val="dashed" w:sz="12" w:space="0" w:color="548DD4" w:themeColor="text2" w:themeTint="99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45637D" w14:paraId="3B75D998" w14:textId="77777777" w:rsidTr="001622EB">
        <w:tc>
          <w:tcPr>
            <w:tcW w:w="4814" w:type="dxa"/>
          </w:tcPr>
          <w:p w14:paraId="251E04A7" w14:textId="218CA663" w:rsidR="0045637D" w:rsidRDefault="0045637D" w:rsidP="0045637D">
            <w:r>
              <w:rPr>
                <w:noProof/>
              </w:rPr>
              <w:drawing>
                <wp:inline distT="0" distB="0" distL="0" distR="0" wp14:anchorId="6E0AC62B" wp14:editId="2E61400E">
                  <wp:extent cx="2331720" cy="408579"/>
                  <wp:effectExtent l="0" t="0" r="0" b="0"/>
                  <wp:docPr id="2" name="Bille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8017" cy="414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66B2D9" w14:textId="77777777" w:rsidR="0045637D" w:rsidRDefault="0045637D" w:rsidP="0045637D"/>
          <w:p w14:paraId="2B622103" w14:textId="77777777" w:rsidR="0045637D" w:rsidRPr="003C7A70" w:rsidRDefault="0045637D" w:rsidP="0045637D">
            <m:oMathPara>
              <m:oMath>
                <m:r>
                  <w:rPr>
                    <w:rFonts w:ascii="Cambria Math" w:hAnsi="Cambria Math"/>
                  </w:rPr>
                  <m:t>25+10=35</m:t>
                </m:r>
              </m:oMath>
            </m:oMathPara>
          </w:p>
          <w:p w14:paraId="6E994A60" w14:textId="77777777" w:rsidR="0045637D" w:rsidRDefault="0045637D" w:rsidP="0045637D"/>
          <w:p w14:paraId="084370E2" w14:textId="77777777" w:rsidR="0045637D" w:rsidRDefault="0045637D" w:rsidP="0045637D"/>
        </w:tc>
        <w:tc>
          <w:tcPr>
            <w:tcW w:w="4814" w:type="dxa"/>
          </w:tcPr>
          <w:p w14:paraId="2BD7D545" w14:textId="56815408" w:rsidR="0045637D" w:rsidRDefault="0045637D" w:rsidP="0045637D">
            <w:r>
              <w:t>Tryk alt+m så der kommer en matematik boks frem.</w:t>
            </w:r>
          </w:p>
          <w:p w14:paraId="31CE683A" w14:textId="77777777" w:rsidR="0045637D" w:rsidRDefault="0045637D" w:rsidP="0045637D"/>
          <w:p w14:paraId="3C466392" w14:textId="77777777" w:rsidR="0045637D" w:rsidRDefault="0045637D" w:rsidP="0045637D">
            <w:r>
              <w:t xml:space="preserve">Tryk inde i boksen og skriv 25+10 og tryk nu ”Beregn” i værktøjsbjælken eller </w:t>
            </w:r>
            <w:r w:rsidRPr="00A25745">
              <w:rPr>
                <w:b/>
                <w:i/>
              </w:rPr>
              <w:t>alt+b</w:t>
            </w:r>
          </w:p>
          <w:p w14:paraId="1E4E433A" w14:textId="77777777" w:rsidR="0045637D" w:rsidRDefault="0045637D" w:rsidP="00423614"/>
        </w:tc>
      </w:tr>
      <w:tr w:rsidR="0045637D" w14:paraId="2D54BE50" w14:textId="77777777" w:rsidTr="001622EB">
        <w:tc>
          <w:tcPr>
            <w:tcW w:w="4814" w:type="dxa"/>
          </w:tcPr>
          <w:p w14:paraId="0937106E" w14:textId="77777777" w:rsidR="0045637D" w:rsidRDefault="0045637D" w:rsidP="0045637D">
            <w:r>
              <w:t>I Windows-versionen har du mulighed for at regne videre med resultatet fra foregående beregning. Det gør du således:</w:t>
            </w:r>
          </w:p>
          <w:p w14:paraId="40CF876C" w14:textId="77777777" w:rsidR="0045637D" w:rsidRDefault="0045637D" w:rsidP="0045637D"/>
          <w:p w14:paraId="02FD9532" w14:textId="67A99EDF" w:rsidR="0045637D" w:rsidRDefault="0045637D" w:rsidP="009526CB">
            <w:pPr>
              <w:rPr>
                <w:noProof/>
              </w:rPr>
            </w:pPr>
            <m:oMathPara>
              <m:oMath>
                <m:r>
                  <w:rPr>
                    <w:rFonts w:ascii="Cambria Math" w:hAnsi="Cambria Math"/>
                  </w:rPr>
                  <m:t>35+25=60</m:t>
                </m:r>
              </m:oMath>
            </m:oMathPara>
          </w:p>
        </w:tc>
        <w:tc>
          <w:tcPr>
            <w:tcW w:w="4814" w:type="dxa"/>
          </w:tcPr>
          <w:p w14:paraId="2DF3FFC2" w14:textId="77777777" w:rsidR="0045637D" w:rsidRDefault="0045637D" w:rsidP="0045637D"/>
          <w:p w14:paraId="3F4CA875" w14:textId="77777777" w:rsidR="0045637D" w:rsidRDefault="0045637D" w:rsidP="0045637D"/>
          <w:p w14:paraId="04A7868E" w14:textId="77777777" w:rsidR="0045637D" w:rsidRDefault="0045637D" w:rsidP="0045637D">
            <w:r>
              <w:t>Tryk alt+m</w:t>
            </w:r>
          </w:p>
          <w:p w14:paraId="29E1973B" w14:textId="77777777" w:rsidR="0045637D" w:rsidRDefault="0045637D" w:rsidP="0045637D">
            <w:r>
              <w:t xml:space="preserve">Tryk </w:t>
            </w:r>
            <w:r w:rsidRPr="00A25745">
              <w:rPr>
                <w:b/>
              </w:rPr>
              <w:t>alt+r</w:t>
            </w:r>
            <w:r>
              <w:t xml:space="preserve"> (henter forrige resultat)</w:t>
            </w:r>
          </w:p>
          <w:p w14:paraId="55515C74" w14:textId="284484DB" w:rsidR="0045637D" w:rsidRDefault="0045637D" w:rsidP="009526CB">
            <w:r>
              <w:t>Tryk pil til højre, + 25, alt+b</w:t>
            </w:r>
          </w:p>
        </w:tc>
      </w:tr>
    </w:tbl>
    <w:p w14:paraId="176D45D8" w14:textId="77777777" w:rsidR="0045637D" w:rsidRDefault="0045637D" w:rsidP="00423614"/>
    <w:p w14:paraId="3A934CBC" w14:textId="77777777" w:rsidR="00D653FC" w:rsidRDefault="00D653FC" w:rsidP="00423614"/>
    <w:p w14:paraId="6112A3A9" w14:textId="77777777" w:rsidR="001622EB" w:rsidRDefault="001622EB">
      <w:pPr>
        <w:rPr>
          <w:b/>
        </w:rPr>
      </w:pPr>
      <w:r>
        <w:rPr>
          <w:b/>
        </w:rPr>
        <w:br w:type="page"/>
      </w:r>
    </w:p>
    <w:p w14:paraId="01D93C4B" w14:textId="514BB95A" w:rsidR="00D653FC" w:rsidRDefault="002B014B" w:rsidP="00423614">
      <w:r>
        <w:rPr>
          <w:b/>
        </w:rPr>
        <w:lastRenderedPageBreak/>
        <w:t xml:space="preserve">BEMÆRK: </w:t>
      </w:r>
      <w:r w:rsidR="00D653FC" w:rsidRPr="005B22D3">
        <w:rPr>
          <w:b/>
        </w:rPr>
        <w:t xml:space="preserve">Programmet er </w:t>
      </w:r>
      <w:r w:rsidR="008D0E75">
        <w:rPr>
          <w:b/>
        </w:rPr>
        <w:t>IKKE</w:t>
      </w:r>
      <w:r w:rsidR="00D653FC" w:rsidRPr="005B22D3">
        <w:rPr>
          <w:b/>
        </w:rPr>
        <w:t xml:space="preserve"> dynamisk</w:t>
      </w:r>
      <w:r w:rsidR="00D653FC">
        <w:t>, hvi</w:t>
      </w:r>
      <w:r w:rsidR="005B22D3">
        <w:t>lket man skal være klar over. Det betyder, at hvis man</w:t>
      </w:r>
      <w:r w:rsidR="00D653FC">
        <w:t xml:space="preserve"> ændre</w:t>
      </w:r>
      <w:r>
        <w:t>r</w:t>
      </w:r>
      <w:r w:rsidR="00D653FC">
        <w:t xml:space="preserve"> i</w:t>
      </w:r>
      <w:r w:rsidR="005B22D3">
        <w:t xml:space="preserve"> et tidligere</w:t>
      </w:r>
      <w:r>
        <w:t xml:space="preserve"> regnestykke</w:t>
      </w:r>
      <w:r w:rsidR="00D653FC">
        <w:t>, ændre</w:t>
      </w:r>
      <w:r w:rsidR="005B22D3">
        <w:t>s</w:t>
      </w:r>
      <w:r w:rsidR="00D653FC">
        <w:t xml:space="preserve"> resultatet ikke </w:t>
      </w:r>
      <w:r>
        <w:t>automatisk. Æ</w:t>
      </w:r>
      <w:r w:rsidR="005B22D3">
        <w:t xml:space="preserve">ndringen </w:t>
      </w:r>
      <w:r w:rsidR="00D653FC">
        <w:t xml:space="preserve">går heller ikke med </w:t>
      </w:r>
      <w:r>
        <w:t xml:space="preserve">videre i et </w:t>
      </w:r>
      <w:r w:rsidR="005B22D3">
        <w:t>evt. næste regnestykke, hvis man har brug</w:t>
      </w:r>
      <w:r w:rsidR="00A25745">
        <w:t>t</w:t>
      </w:r>
      <w:r w:rsidR="005B22D3">
        <w:t xml:space="preserve"> resultatet fra et tidligere regnestykke.</w:t>
      </w:r>
    </w:p>
    <w:p w14:paraId="05EAC771" w14:textId="77777777" w:rsidR="00D653FC" w:rsidRDefault="00D653FC" w:rsidP="00423614"/>
    <w:p w14:paraId="1AF1E464" w14:textId="1822EB92" w:rsidR="00D653FC" w:rsidRDefault="00D653FC" w:rsidP="00423614">
      <w:r>
        <w:t>Vil m</w:t>
      </w:r>
      <w:r w:rsidR="000A7D51">
        <w:t>an genberegne, skal man</w:t>
      </w:r>
      <w:r w:rsidR="009526CB">
        <w:t xml:space="preserve"> rette i udtrykket,</w:t>
      </w:r>
      <w:r w:rsidR="000A7D51">
        <w:t xml:space="preserve"> slette</w:t>
      </w:r>
      <w:r>
        <w:t xml:space="preserve"> </w:t>
      </w:r>
      <w:r w:rsidR="009526CB">
        <w:t xml:space="preserve">tidligere </w:t>
      </w:r>
      <w:r>
        <w:t>facit</w:t>
      </w:r>
      <w:r w:rsidR="009526CB">
        <w:t xml:space="preserve"> og ”lig med”, </w:t>
      </w:r>
      <w:r w:rsidR="00A25745">
        <w:t>d</w:t>
      </w:r>
      <w:r w:rsidR="000A7D51">
        <w:t>erefter</w:t>
      </w:r>
      <w:r>
        <w:t xml:space="preserve"> trykke</w:t>
      </w:r>
      <w:r w:rsidR="000A7D51">
        <w:t>r man</w:t>
      </w:r>
      <w:r>
        <w:t xml:space="preserve"> </w:t>
      </w:r>
      <w:r w:rsidRPr="000A7D51">
        <w:rPr>
          <w:i/>
        </w:rPr>
        <w:t>alt+b</w:t>
      </w:r>
    </w:p>
    <w:p w14:paraId="4BF9F54F" w14:textId="77777777" w:rsidR="005B22D3" w:rsidRDefault="005B22D3" w:rsidP="00647AB5">
      <w:pPr>
        <w:jc w:val="center"/>
      </w:pPr>
    </w:p>
    <w:p w14:paraId="4F44AE3E" w14:textId="77777777" w:rsidR="00B63823" w:rsidRDefault="0050106C" w:rsidP="005E0769">
      <w:pPr>
        <w:pStyle w:val="Overskrift1"/>
      </w:pPr>
      <w:r>
        <w:t>Øvelse 1:</w:t>
      </w:r>
      <w:r w:rsidR="004D45CF">
        <w:t xml:space="preserve"> </w:t>
      </w:r>
      <w:r w:rsidR="008A4D5E">
        <w:t>(beregne)</w:t>
      </w:r>
    </w:p>
    <w:p w14:paraId="18DD527F" w14:textId="77777777" w:rsidR="009B42FC" w:rsidRDefault="005E0769" w:rsidP="001622EB">
      <w:pPr>
        <w:pStyle w:val="OPGAVE"/>
      </w:pPr>
      <w:r>
        <w:t>Skriv følgende regnestykker uden = (men tryk alt+b i stedet)</w:t>
      </w:r>
      <w:r w:rsidR="009B42FC">
        <w:t>.</w:t>
      </w:r>
    </w:p>
    <w:p w14:paraId="173D04FE" w14:textId="0174242E" w:rsidR="0045637D" w:rsidRDefault="0045637D" w:rsidP="005E0769">
      <w:r>
        <w:t>Start med at lave en matematikboks, en boks pr. nyt stykke.  (alt+m)</w:t>
      </w:r>
    </w:p>
    <w:p w14:paraId="7DB2A108" w14:textId="77777777" w:rsidR="005E0769" w:rsidRDefault="005E0769" w:rsidP="005E0769">
      <w:r>
        <w:t>Resultatet skal blive det samme, som herunder</w:t>
      </w:r>
      <w:r w:rsidR="009B42FC">
        <w:t>,</w:t>
      </w:r>
      <w:r>
        <w:t xml:space="preserve"> for at du har gjort det rigtigt.</w:t>
      </w:r>
    </w:p>
    <w:p w14:paraId="48D8BA60" w14:textId="77777777" w:rsidR="00E75605" w:rsidRDefault="00E75605" w:rsidP="005E0769"/>
    <w:p w14:paraId="3D72C220" w14:textId="2B391171" w:rsidR="00E75605" w:rsidRDefault="00E75605" w:rsidP="005E0769">
      <w:pPr>
        <w:rPr>
          <w:i/>
        </w:rPr>
      </w:pPr>
      <w:r>
        <w:t>Tip: Får man</w:t>
      </w:r>
      <w:r w:rsidR="000A7D51">
        <w:t xml:space="preserve"> det</w:t>
      </w:r>
      <w:r>
        <w:t xml:space="preserve"> forkert</w:t>
      </w:r>
      <w:r w:rsidR="000A7D51">
        <w:t>e</w:t>
      </w:r>
      <w:r>
        <w:t xml:space="preserve"> resultat, så skal man manuelt slette facit og lighedstegn,</w:t>
      </w:r>
      <w:r w:rsidR="000A7D51">
        <w:t xml:space="preserve"> før man kan </w:t>
      </w:r>
      <w:r w:rsidR="0045637D">
        <w:t xml:space="preserve">ændre i </w:t>
      </w:r>
      <w:r w:rsidR="000A7D51">
        <w:t>regnestykke</w:t>
      </w:r>
      <w:r w:rsidR="0045637D">
        <w:t>t. Beregn på ny</w:t>
      </w:r>
      <w:r>
        <w:t xml:space="preserve"> med </w:t>
      </w:r>
      <w:r w:rsidRPr="000A7D51">
        <w:rPr>
          <w:i/>
        </w:rPr>
        <w:t>alt + b</w:t>
      </w:r>
    </w:p>
    <w:p w14:paraId="768E29E0" w14:textId="77777777" w:rsidR="000A7D51" w:rsidRDefault="000A7D51" w:rsidP="005E0769">
      <w:pPr>
        <w:rPr>
          <w:i/>
        </w:rPr>
      </w:pPr>
    </w:p>
    <w:p w14:paraId="0EB3EFC6" w14:textId="75A284FA" w:rsidR="009526CB" w:rsidRPr="00632DAE" w:rsidRDefault="009526CB" w:rsidP="009526CB">
      <w:pPr>
        <w:rPr>
          <w:b/>
        </w:rPr>
      </w:pPr>
      <w:r w:rsidRPr="00632DAE">
        <w:rPr>
          <w:b/>
        </w:rPr>
        <w:t>Husk at starte med alt+m for at lave en matematikboks</w:t>
      </w:r>
    </w:p>
    <w:tbl>
      <w:tblPr>
        <w:tblStyle w:val="Gittertabel4-farve1"/>
        <w:tblW w:w="9731" w:type="dxa"/>
        <w:tblLook w:val="0400" w:firstRow="0" w:lastRow="0" w:firstColumn="0" w:lastColumn="0" w:noHBand="0" w:noVBand="1"/>
      </w:tblPr>
      <w:tblGrid>
        <w:gridCol w:w="3085"/>
        <w:gridCol w:w="3100"/>
        <w:gridCol w:w="3546"/>
      </w:tblGrid>
      <w:tr w:rsidR="00632DAE" w14:paraId="1C458344" w14:textId="77777777" w:rsidTr="00632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9" w:type="dxa"/>
            <w:shd w:val="clear" w:color="auto" w:fill="FFFFFF" w:themeFill="background1"/>
          </w:tcPr>
          <w:p w14:paraId="0DEDE0FA" w14:textId="77777777" w:rsidR="000A7D51" w:rsidRPr="005B22D3" w:rsidRDefault="00B7644D" w:rsidP="001622EB">
            <w:pPr>
              <w:pStyle w:val="OPGAVE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10+2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>=6</m:t>
                </m:r>
              </m:oMath>
            </m:oMathPara>
          </w:p>
        </w:tc>
        <w:tc>
          <w:tcPr>
            <w:tcW w:w="3402" w:type="dxa"/>
            <w:shd w:val="clear" w:color="auto" w:fill="FFFFFF" w:themeFill="background1"/>
          </w:tcPr>
          <w:p w14:paraId="79DC8DF7" w14:textId="77777777" w:rsidR="000A7D51" w:rsidRPr="005B22D3" w:rsidRDefault="000A7D51" w:rsidP="001622EB">
            <w:pPr>
              <w:pStyle w:val="OPGAVE"/>
            </w:pPr>
            <m:oMathPara>
              <m:oMath>
                <m:r>
                  <w:rPr>
                    <w:rFonts w:ascii="Cambria Math" w:hAnsi="Cambria Math"/>
                  </w:rPr>
                  <m:t>2+4+6=12</m:t>
                </m:r>
              </m:oMath>
            </m:oMathPara>
          </w:p>
        </w:tc>
        <w:tc>
          <w:tcPr>
            <w:tcW w:w="3210" w:type="dxa"/>
            <w:shd w:val="clear" w:color="auto" w:fill="FFFFFF" w:themeFill="background1"/>
          </w:tcPr>
          <w:p w14:paraId="1D3F30F2" w14:textId="3B9B6A62" w:rsidR="000A7D51" w:rsidRPr="005B22D3" w:rsidRDefault="00B7644D" w:rsidP="001622EB">
            <w:pPr>
              <w:pStyle w:val="OPGAVE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2+3·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</w:rPr>
                      <m:t>11</m:t>
                    </m:r>
                  </m:den>
                </m:f>
                <m:r>
                  <w:rPr>
                    <w:rFonts w:ascii="Cambria Math" w:hAnsi="Cambria Math"/>
                  </w:rPr>
                  <m:t>=7</m:t>
                </m:r>
              </m:oMath>
            </m:oMathPara>
          </w:p>
        </w:tc>
      </w:tr>
      <w:tr w:rsidR="00790BE8" w:rsidRPr="00E75605" w14:paraId="41CFE89B" w14:textId="77777777" w:rsidTr="00632DAE">
        <w:tc>
          <w:tcPr>
            <w:tcW w:w="3119" w:type="dxa"/>
            <w:shd w:val="clear" w:color="auto" w:fill="FFFFFF" w:themeFill="background1"/>
          </w:tcPr>
          <w:p w14:paraId="175E258E" w14:textId="77777777" w:rsidR="000A7D51" w:rsidRDefault="000A7D51" w:rsidP="000A7D51">
            <w:pPr>
              <w:rPr>
                <w:rFonts w:ascii="Calibri" w:hAnsi="Calibri"/>
                <w:sz w:val="20"/>
              </w:rPr>
            </w:pPr>
            <w:r w:rsidRPr="005B22D3">
              <w:rPr>
                <w:rFonts w:ascii="Calibri" w:hAnsi="Calibri"/>
                <w:sz w:val="20"/>
              </w:rPr>
              <w:t>Skriv (10+2)</w:t>
            </w:r>
            <w:r>
              <w:rPr>
                <w:rFonts w:ascii="Calibri" w:hAnsi="Calibri"/>
                <w:sz w:val="20"/>
              </w:rPr>
              <w:t>/</w:t>
            </w:r>
            <w:r w:rsidRPr="005B22D3">
              <w:rPr>
                <w:rFonts w:ascii="Calibri" w:hAnsi="Calibri"/>
                <w:sz w:val="20"/>
              </w:rPr>
              <w:t>2 tryk alt+b</w:t>
            </w:r>
          </w:p>
          <w:p w14:paraId="31C988E4" w14:textId="02CB7909" w:rsidR="00790BE8" w:rsidRPr="005B22D3" w:rsidRDefault="00790BE8" w:rsidP="000A7D51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Eller skriv 10+2 marker 10+2 vælg brøk i menuen og vælg stablet brøk. Skriv 2 under stregen tryk alt+b</w:t>
            </w:r>
          </w:p>
        </w:tc>
        <w:tc>
          <w:tcPr>
            <w:tcW w:w="3402" w:type="dxa"/>
            <w:shd w:val="clear" w:color="auto" w:fill="FFFFFF" w:themeFill="background1"/>
          </w:tcPr>
          <w:p w14:paraId="1B956DB8" w14:textId="77777777" w:rsidR="000A7D51" w:rsidRPr="005B22D3" w:rsidRDefault="000A7D51" w:rsidP="000A7D51">
            <w:pPr>
              <w:rPr>
                <w:rFonts w:ascii="Calibri" w:hAnsi="Calibri"/>
                <w:sz w:val="20"/>
              </w:rPr>
            </w:pPr>
            <w:r w:rsidRPr="005B22D3">
              <w:rPr>
                <w:rFonts w:ascii="Calibri" w:hAnsi="Calibri"/>
                <w:sz w:val="20"/>
              </w:rPr>
              <w:t>Skriv: 2+4+6 tryk alt+b</w:t>
            </w:r>
          </w:p>
        </w:tc>
        <w:tc>
          <w:tcPr>
            <w:tcW w:w="3210" w:type="dxa"/>
            <w:shd w:val="clear" w:color="auto" w:fill="FFFFFF" w:themeFill="background1"/>
          </w:tcPr>
          <w:p w14:paraId="4E9EEBFB" w14:textId="7FFCF216" w:rsidR="000A7D51" w:rsidRPr="005B22D3" w:rsidRDefault="00632DAE" w:rsidP="000A7D51">
            <w:pPr>
              <w:rPr>
                <w:sz w:val="20"/>
              </w:rPr>
            </w:pPr>
            <w:r>
              <w:rPr>
                <w:sz w:val="20"/>
              </w:rPr>
              <w:t>(2+3 alt+g 5 ^2</w:t>
            </w:r>
            <w:r w:rsidR="000A7D51" w:rsidRPr="005B22D3">
              <w:rPr>
                <w:sz w:val="20"/>
              </w:rPr>
              <w:t xml:space="preserve"> ) /11 alt+b</w:t>
            </w:r>
            <w:r>
              <w:rPr>
                <w:sz w:val="20"/>
              </w:rPr>
              <w:br/>
              <w:t>^ laves ved at trykke på shift+^ (tasten ved siden af å)</w:t>
            </w:r>
          </w:p>
        </w:tc>
      </w:tr>
      <w:tr w:rsidR="00790BE8" w14:paraId="39AF171C" w14:textId="77777777" w:rsidTr="00632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9" w:type="dxa"/>
          </w:tcPr>
          <w:p w14:paraId="601B55C7" w14:textId="77777777" w:rsidR="000A7D51" w:rsidRPr="005B22D3" w:rsidRDefault="000A7D51" w:rsidP="000A7D51">
            <w:pPr>
              <w:rPr>
                <w:rFonts w:ascii="Calibri" w:hAnsi="Calibri"/>
              </w:rPr>
            </w:pPr>
          </w:p>
        </w:tc>
        <w:tc>
          <w:tcPr>
            <w:tcW w:w="3402" w:type="dxa"/>
          </w:tcPr>
          <w:p w14:paraId="13B69A79" w14:textId="77777777" w:rsidR="000A7D51" w:rsidRPr="005B22D3" w:rsidRDefault="000A7D51" w:rsidP="000A7D51">
            <w:pPr>
              <w:rPr>
                <w:rFonts w:ascii="Calibri" w:hAnsi="Calibri"/>
              </w:rPr>
            </w:pPr>
          </w:p>
        </w:tc>
        <w:tc>
          <w:tcPr>
            <w:tcW w:w="3210" w:type="dxa"/>
          </w:tcPr>
          <w:p w14:paraId="5F50CC00" w14:textId="77777777" w:rsidR="000A7D51" w:rsidRPr="005B22D3" w:rsidRDefault="000A7D51" w:rsidP="000A7D51"/>
        </w:tc>
      </w:tr>
      <w:tr w:rsidR="00790BE8" w14:paraId="6A6A0C0F" w14:textId="77777777" w:rsidTr="00632DAE">
        <w:tc>
          <w:tcPr>
            <w:tcW w:w="3119" w:type="dxa"/>
            <w:shd w:val="clear" w:color="auto" w:fill="FFFFFF" w:themeFill="background1"/>
          </w:tcPr>
          <w:p w14:paraId="0D16515C" w14:textId="2F82C2FA" w:rsidR="000A7D51" w:rsidRPr="005B22D3" w:rsidRDefault="00B7644D" w:rsidP="001622EB">
            <w:pPr>
              <w:pStyle w:val="OPGAVE"/>
              <w:rPr>
                <w:rFonts w:ascii="Calibri" w:hAnsi="Calibri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4</m:t>
                    </m:r>
                  </m:e>
                </m:rad>
                <m:r>
                  <w:rPr>
                    <w:rFonts w:ascii="Cambria Math" w:hAnsi="Cambria Math"/>
                  </w:rPr>
                  <m:t>·2=12</m:t>
                </m:r>
              </m:oMath>
            </m:oMathPara>
          </w:p>
        </w:tc>
        <w:tc>
          <w:tcPr>
            <w:tcW w:w="3402" w:type="dxa"/>
            <w:shd w:val="clear" w:color="auto" w:fill="FFFFFF" w:themeFill="background1"/>
          </w:tcPr>
          <w:p w14:paraId="2C3BF523" w14:textId="2055F054" w:rsidR="000A7D51" w:rsidRPr="005B22D3" w:rsidRDefault="00790BE8" w:rsidP="001622EB">
            <w:pPr>
              <w:pStyle w:val="OPGAVE"/>
              <w:rPr>
                <w:rFonts w:ascii="Calibri" w:hAnsi="Calibri"/>
              </w:rPr>
            </w:pPr>
            <m:oMathPara>
              <m:oMath>
                <m:r>
                  <w:rPr>
                    <w:rFonts w:ascii="Cambria Math" w:hAnsi="Cambria Math"/>
                  </w:rPr>
                  <m:t>π·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≈314,1593</m:t>
                </m:r>
              </m:oMath>
            </m:oMathPara>
          </w:p>
        </w:tc>
        <w:tc>
          <w:tcPr>
            <w:tcW w:w="3210" w:type="dxa"/>
            <w:shd w:val="clear" w:color="auto" w:fill="FFFFFF" w:themeFill="background1"/>
          </w:tcPr>
          <w:p w14:paraId="13381AD5" w14:textId="77777777" w:rsidR="000A7D51" w:rsidRPr="005B22D3" w:rsidRDefault="00B7644D" w:rsidP="001622EB">
            <w:pPr>
              <w:pStyle w:val="OPGAVE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=4</m:t>
                </m:r>
              </m:oMath>
            </m:oMathPara>
          </w:p>
        </w:tc>
      </w:tr>
      <w:tr w:rsidR="00632DAE" w:rsidRPr="00E75605" w14:paraId="7CD16D0D" w14:textId="77777777" w:rsidTr="00632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9" w:type="dxa"/>
            <w:shd w:val="clear" w:color="auto" w:fill="FFFFFF" w:themeFill="background1"/>
          </w:tcPr>
          <w:p w14:paraId="015D7B83" w14:textId="2BFFC0F0" w:rsidR="000A7D51" w:rsidRPr="005B22D3" w:rsidRDefault="000A7D51" w:rsidP="000A7D51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Vælg </w:t>
            </w:r>
            <w:r w:rsidR="00E472D2">
              <w:rPr>
                <w:rFonts w:ascii="Calibri" w:hAnsi="Calibri"/>
                <w:sz w:val="20"/>
              </w:rPr>
              <w:t xml:space="preserve">i </w:t>
            </w:r>
            <w:r>
              <w:rPr>
                <w:rFonts w:ascii="Calibri" w:hAnsi="Calibri"/>
                <w:sz w:val="20"/>
              </w:rPr>
              <w:t>menu</w:t>
            </w:r>
            <w:r w:rsidR="00E472D2">
              <w:rPr>
                <w:rFonts w:ascii="Calibri" w:hAnsi="Calibri"/>
                <w:sz w:val="20"/>
              </w:rPr>
              <w:t>linjen</w:t>
            </w:r>
            <w:r w:rsidRPr="005B22D3">
              <w:rPr>
                <w:rFonts w:ascii="Calibri" w:hAnsi="Calibri"/>
                <w:sz w:val="20"/>
              </w:rPr>
              <w:t xml:space="preserve"> rodtegn -&gt; </w:t>
            </w:r>
            <w:r w:rsidR="00632DAE">
              <w:rPr>
                <w:rFonts w:ascii="Calibri" w:hAnsi="Calibri"/>
                <w:sz w:val="20"/>
              </w:rPr>
              <w:t>kvadratrod</w:t>
            </w:r>
            <w:r w:rsidRPr="005B22D3">
              <w:rPr>
                <w:rFonts w:ascii="Calibri" w:hAnsi="Calibri"/>
                <w:sz w:val="20"/>
              </w:rPr>
              <w:t xml:space="preserve"> </w:t>
            </w:r>
          </w:p>
          <w:p w14:paraId="7A57FED1" w14:textId="06FB82D5" w:rsidR="000A7D51" w:rsidRPr="005B22D3" w:rsidRDefault="00632DAE" w:rsidP="00632DAE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Skriv 4 i kassen</w:t>
            </w:r>
            <w:r w:rsidR="000A7D51" w:rsidRPr="005B22D3">
              <w:rPr>
                <w:rFonts w:ascii="Calibri" w:hAnsi="Calibri"/>
                <w:sz w:val="20"/>
              </w:rPr>
              <w:t>, tr</w:t>
            </w:r>
            <w:r>
              <w:rPr>
                <w:rFonts w:ascii="Calibri" w:hAnsi="Calibri"/>
                <w:sz w:val="20"/>
              </w:rPr>
              <w:t>yk pil til højre og tryk alt+g</w:t>
            </w:r>
            <w:r w:rsidR="00B50555">
              <w:rPr>
                <w:rFonts w:ascii="Calibri" w:hAnsi="Calibri"/>
                <w:sz w:val="20"/>
              </w:rPr>
              <w:t xml:space="preserve"> 2</w:t>
            </w:r>
            <w:r w:rsidR="000A7D51" w:rsidRPr="005B22D3">
              <w:rPr>
                <w:rFonts w:ascii="Calibri" w:hAnsi="Calibri"/>
                <w:sz w:val="20"/>
              </w:rPr>
              <w:t xml:space="preserve"> alt+b</w:t>
            </w:r>
          </w:p>
        </w:tc>
        <w:tc>
          <w:tcPr>
            <w:tcW w:w="3402" w:type="dxa"/>
            <w:shd w:val="clear" w:color="auto" w:fill="FFFFFF" w:themeFill="background1"/>
          </w:tcPr>
          <w:p w14:paraId="1FA341EC" w14:textId="18BCA04B" w:rsidR="00A25745" w:rsidRPr="005B22D3" w:rsidRDefault="00790BE8" w:rsidP="00790BE8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Alt+m vælg </w:t>
            </w:r>
            <m:oMath>
              <m:r>
                <w:rPr>
                  <w:rFonts w:ascii="Cambria Math" w:hAnsi="Cambria Math"/>
                  <w:sz w:val="20"/>
                </w:rPr>
                <m:t>π</m:t>
              </m:r>
            </m:oMath>
            <w:r>
              <w:rPr>
                <w:rFonts w:ascii="Calibri" w:hAnsi="Calibri"/>
                <w:sz w:val="20"/>
              </w:rPr>
              <w:t xml:space="preserve"> i symbol alt+g 10^2 alt+b</w:t>
            </w:r>
          </w:p>
        </w:tc>
        <w:tc>
          <w:tcPr>
            <w:tcW w:w="3210" w:type="dxa"/>
            <w:shd w:val="clear" w:color="auto" w:fill="FFFFFF" w:themeFill="background1"/>
          </w:tcPr>
          <w:p w14:paraId="5524B8C6" w14:textId="77777777" w:rsidR="000A7D51" w:rsidRPr="005B22D3" w:rsidRDefault="000A7D51" w:rsidP="000A7D51">
            <w:pPr>
              <w:rPr>
                <w:sz w:val="20"/>
              </w:rPr>
            </w:pPr>
            <w:r w:rsidRPr="005B22D3">
              <w:rPr>
                <w:sz w:val="20"/>
              </w:rPr>
              <w:t>( -2 ) ^2 alt+b</w:t>
            </w:r>
          </w:p>
        </w:tc>
      </w:tr>
      <w:tr w:rsidR="00632DAE" w:rsidRPr="00E75605" w14:paraId="5B154E7A" w14:textId="77777777" w:rsidTr="00632DAE">
        <w:tc>
          <w:tcPr>
            <w:tcW w:w="3119" w:type="dxa"/>
            <w:shd w:val="clear" w:color="auto" w:fill="DBE5F1" w:themeFill="accent1" w:themeFillTint="33"/>
          </w:tcPr>
          <w:p w14:paraId="250861C8" w14:textId="13B7B4CB" w:rsidR="00085483" w:rsidRDefault="00085483" w:rsidP="000A7D51">
            <w:pPr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shd w:val="clear" w:color="auto" w:fill="DBE5F1" w:themeFill="accent1" w:themeFillTint="33"/>
          </w:tcPr>
          <w:p w14:paraId="4D9BEEAD" w14:textId="69F4C384" w:rsidR="00085483" w:rsidRPr="005B22D3" w:rsidRDefault="00B50555" w:rsidP="000A7D51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Husk at indstille wordmat til at regne numerisk. Dette gøres i indstillinger. (alt+i) Under menuen eksakt.</w:t>
            </w:r>
          </w:p>
        </w:tc>
        <w:tc>
          <w:tcPr>
            <w:tcW w:w="3210" w:type="dxa"/>
            <w:shd w:val="clear" w:color="auto" w:fill="DBE5F1" w:themeFill="accent1" w:themeFillTint="33"/>
          </w:tcPr>
          <w:p w14:paraId="72204573" w14:textId="77777777" w:rsidR="00085483" w:rsidRPr="005B22D3" w:rsidRDefault="00085483" w:rsidP="000A7D51">
            <w:pPr>
              <w:rPr>
                <w:sz w:val="20"/>
              </w:rPr>
            </w:pPr>
          </w:p>
        </w:tc>
      </w:tr>
      <w:tr w:rsidR="00632DAE" w:rsidRPr="00E75605" w14:paraId="3F0F19E6" w14:textId="77777777" w:rsidTr="00632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9" w:type="dxa"/>
            <w:shd w:val="clear" w:color="auto" w:fill="FFFFFF" w:themeFill="background1"/>
          </w:tcPr>
          <w:p w14:paraId="3804E11F" w14:textId="4C0C9A73" w:rsidR="00632DAE" w:rsidRDefault="00632DAE" w:rsidP="00632DAE">
            <w:r>
              <w:t>Potenser kan vælges via menuen</w:t>
            </w:r>
            <w:r w:rsidR="00790BE8">
              <w:t xml:space="preserve"> (tryk alt+m først)</w:t>
            </w:r>
          </w:p>
          <w:p w14:paraId="5DB61477" w14:textId="2E3D2FF7" w:rsidR="00632DAE" w:rsidRDefault="00632DAE" w:rsidP="00632DAE">
            <w:pPr>
              <w:rPr>
                <w:rFonts w:ascii="Calibri" w:hAnsi="Calibri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7C65D811" wp14:editId="6A1EED00">
                  <wp:extent cx="1818229" cy="1562130"/>
                  <wp:effectExtent l="0" t="0" r="0" b="0"/>
                  <wp:docPr id="752" name="Billede 7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l="39736" t="2150" r="38250" b="64224"/>
                          <a:stretch/>
                        </pic:blipFill>
                        <pic:spPr bwMode="auto">
                          <a:xfrm>
                            <a:off x="0" y="0"/>
                            <a:ext cx="1824444" cy="15674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shd w:val="clear" w:color="auto" w:fill="FFFFFF" w:themeFill="background1"/>
          </w:tcPr>
          <w:p w14:paraId="7913E70B" w14:textId="77777777" w:rsidR="00632DAE" w:rsidRDefault="00632DAE" w:rsidP="00632DAE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Brøker kan vælges via menuen</w:t>
            </w:r>
          </w:p>
          <w:p w14:paraId="7C8D2C61" w14:textId="77777777" w:rsidR="00790BE8" w:rsidRDefault="00790BE8" w:rsidP="00632DAE">
            <w:pPr>
              <w:rPr>
                <w:rFonts w:ascii="Calibri" w:hAnsi="Calibri"/>
                <w:sz w:val="20"/>
              </w:rPr>
            </w:pPr>
          </w:p>
          <w:p w14:paraId="2D3BF325" w14:textId="0D2C8AEA" w:rsidR="00632DAE" w:rsidRPr="005B22D3" w:rsidRDefault="00632DAE" w:rsidP="00632DAE">
            <w:pPr>
              <w:rPr>
                <w:rFonts w:ascii="Calibri" w:hAnsi="Calibri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00D9E8E3" wp14:editId="51CB3A6C">
                  <wp:extent cx="1799590" cy="1654377"/>
                  <wp:effectExtent l="0" t="0" r="0" b="3175"/>
                  <wp:docPr id="753" name="Billede 7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l="39813" t="3531" r="40839" b="64846"/>
                          <a:stretch/>
                        </pic:blipFill>
                        <pic:spPr bwMode="auto">
                          <a:xfrm>
                            <a:off x="0" y="0"/>
                            <a:ext cx="1800000" cy="1654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shd w:val="clear" w:color="auto" w:fill="FFFFFF" w:themeFill="background1"/>
          </w:tcPr>
          <w:p w14:paraId="6152629C" w14:textId="77777777" w:rsidR="00632DAE" w:rsidRDefault="00790BE8" w:rsidP="000A7D51">
            <w:pPr>
              <w:rPr>
                <w:sz w:val="20"/>
              </w:rPr>
            </w:pPr>
            <w:r>
              <w:rPr>
                <w:sz w:val="20"/>
              </w:rPr>
              <w:t>Symboler som pi hentes også via menuen.</w:t>
            </w:r>
          </w:p>
          <w:p w14:paraId="6FEBAB14" w14:textId="3EF5A39E" w:rsidR="00790BE8" w:rsidRPr="005B22D3" w:rsidRDefault="00790BE8" w:rsidP="00790BE8">
            <w:pPr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7092BAF0" wp14:editId="158AEF91">
                  <wp:extent cx="2113525" cy="750548"/>
                  <wp:effectExtent l="0" t="0" r="1270" b="0"/>
                  <wp:docPr id="755" name="Billede 7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l="7513" t="1689" r="56490" b="75584"/>
                          <a:stretch/>
                        </pic:blipFill>
                        <pic:spPr bwMode="auto">
                          <a:xfrm>
                            <a:off x="0" y="0"/>
                            <a:ext cx="2141192" cy="7603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7C4E2C" w14:textId="309DD9AF" w:rsidR="00632DAE" w:rsidRDefault="00632DAE" w:rsidP="000A7D51"/>
    <w:p w14:paraId="5B708858" w14:textId="7B5D2231" w:rsidR="000A7D51" w:rsidRDefault="000A7D51" w:rsidP="000A7D51">
      <w:r>
        <w:br w:type="page"/>
      </w:r>
    </w:p>
    <w:p w14:paraId="072B72A3" w14:textId="77777777" w:rsidR="008A4D5E" w:rsidRDefault="008A4D5E" w:rsidP="00287F11">
      <w:pPr>
        <w:pStyle w:val="Overskrift1"/>
      </w:pPr>
      <w:r>
        <w:lastRenderedPageBreak/>
        <w:t>Øvels</w:t>
      </w:r>
      <w:r w:rsidR="006B2B28">
        <w:t>e 2: (ligninger)</w:t>
      </w:r>
    </w:p>
    <w:p w14:paraId="28D98273" w14:textId="35438655" w:rsidR="00287F11" w:rsidRDefault="009526CB" w:rsidP="00287F11">
      <w:r>
        <w:t>WordMat</w:t>
      </w:r>
      <w:r w:rsidR="00287F11">
        <w:t xml:space="preserve"> kan også løse ligninger, det gør</w:t>
      </w:r>
      <w:r w:rsidR="00A25745">
        <w:t xml:space="preserve">es med </w:t>
      </w:r>
      <w:r w:rsidR="00A25745" w:rsidRPr="00A25745">
        <w:rPr>
          <w:b/>
        </w:rPr>
        <w:t>alt+l</w:t>
      </w:r>
      <w:r w:rsidR="00A25745">
        <w:t xml:space="preserve"> </w:t>
      </w:r>
      <w:r w:rsidR="00B84CAF">
        <w:t>(l står for ligningsløsning</w:t>
      </w:r>
      <w:r w:rsidR="00A54498">
        <w:t xml:space="preserve">) </w:t>
      </w:r>
      <w:r w:rsidR="00A25745">
        <w:t>i stedet for alt+b.</w:t>
      </w:r>
    </w:p>
    <w:p w14:paraId="53C88B8D" w14:textId="77777777" w:rsidR="00A54498" w:rsidRDefault="00A54498" w:rsidP="00287F11"/>
    <w:p w14:paraId="2BF010C1" w14:textId="77777777" w:rsidR="00D13C18" w:rsidRDefault="00D13C18" w:rsidP="00287F11"/>
    <w:p w14:paraId="33BF8BC3" w14:textId="6653B0E2" w:rsidR="00D13C18" w:rsidRPr="00287F11" w:rsidRDefault="00D13C18" w:rsidP="00287F11">
      <w:r>
        <w:t xml:space="preserve">Inden </w:t>
      </w:r>
      <w:r w:rsidR="009526CB">
        <w:t>WordMat</w:t>
      </w:r>
      <w:r>
        <w:t xml:space="preserve"> k</w:t>
      </w:r>
      <w:r w:rsidR="00955836">
        <w:t xml:space="preserve">an løse en ligning skal du skrive en ligning dvs. der skal stå noget </w:t>
      </w:r>
      <w:r w:rsidR="0045637D">
        <w:t>på begge sider af lighedstegnet og der skal være en ubekendt oftest x eller ?.</w:t>
      </w:r>
    </w:p>
    <w:p w14:paraId="3B6E4833" w14:textId="77777777" w:rsidR="006B2B28" w:rsidRDefault="006B2B28" w:rsidP="00423614"/>
    <w:p w14:paraId="10D49EE0" w14:textId="77777777" w:rsidR="00E472D2" w:rsidRDefault="00E472D2" w:rsidP="00423614">
      <w:r>
        <w:t xml:space="preserve">Bemærk: </w:t>
      </w:r>
      <w:r>
        <w:rPr>
          <w:rFonts w:ascii="Calibri" w:hAnsi="Calibri"/>
        </w:rPr>
        <w:t>Når du trykker alt+l</w:t>
      </w:r>
      <w:r w:rsidRPr="00E472D2">
        <w:rPr>
          <w:rFonts w:ascii="Calibri" w:hAnsi="Calibri"/>
        </w:rPr>
        <w:t xml:space="preserve"> kan du vælge om det skal være eksakt</w:t>
      </w:r>
      <w:r>
        <w:rPr>
          <w:rFonts w:ascii="Calibri" w:hAnsi="Calibri"/>
        </w:rPr>
        <w:t xml:space="preserve"> (f.eks. en brøk)</w:t>
      </w:r>
      <w:r w:rsidRPr="00E472D2">
        <w:rPr>
          <w:rFonts w:ascii="Calibri" w:hAnsi="Calibri"/>
        </w:rPr>
        <w:t xml:space="preserve"> eller numerisk</w:t>
      </w:r>
      <w:r>
        <w:rPr>
          <w:rFonts w:ascii="Calibri" w:hAnsi="Calibri"/>
        </w:rPr>
        <w:t xml:space="preserve"> (decimal</w:t>
      </w:r>
      <w:r w:rsidR="00BE762A">
        <w:rPr>
          <w:rFonts w:ascii="Calibri" w:hAnsi="Calibri"/>
        </w:rPr>
        <w:t>tal)</w:t>
      </w:r>
    </w:p>
    <w:p w14:paraId="47DFC2C1" w14:textId="77777777" w:rsidR="00E472D2" w:rsidRDefault="00E472D2" w:rsidP="00423614"/>
    <w:p w14:paraId="6E3F359C" w14:textId="73259D9C" w:rsidR="00287F11" w:rsidRDefault="00287F11" w:rsidP="00423614">
      <w:r>
        <w:t>Løs følgende ligninger:</w:t>
      </w:r>
    </w:p>
    <w:tbl>
      <w:tblPr>
        <w:tblStyle w:val="Gittertabel2-farve1"/>
        <w:tblW w:w="0" w:type="auto"/>
        <w:tblLook w:val="0400" w:firstRow="0" w:lastRow="0" w:firstColumn="0" w:lastColumn="0" w:noHBand="0" w:noVBand="1"/>
      </w:tblPr>
      <w:tblGrid>
        <w:gridCol w:w="3209"/>
        <w:gridCol w:w="3209"/>
        <w:gridCol w:w="3210"/>
      </w:tblGrid>
      <w:tr w:rsidR="00287F11" w14:paraId="617B3288" w14:textId="77777777" w:rsidTr="00162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09" w:type="dxa"/>
          </w:tcPr>
          <w:p w14:paraId="09F8972A" w14:textId="77777777" w:rsidR="00287F11" w:rsidRPr="00E472D2" w:rsidRDefault="00287F11" w:rsidP="001622EB">
            <w:pPr>
              <w:pStyle w:val="OPGAVE"/>
            </w:pPr>
            <m:oMathPara>
              <m:oMath>
                <m:r>
                  <w:rPr>
                    <w:rFonts w:ascii="Cambria Math" w:hAnsi="Cambria Math"/>
                  </w:rPr>
                  <m:t>10x-2=98</m:t>
                </m:r>
              </m:oMath>
            </m:oMathPara>
          </w:p>
          <w:p w14:paraId="48A82760" w14:textId="77777777" w:rsidR="009526CB" w:rsidRDefault="00287F11" w:rsidP="001622EB">
            <w:pPr>
              <w:pStyle w:val="OPGAVE"/>
              <w:rPr>
                <w:sz w:val="32"/>
              </w:rPr>
            </w:pPr>
            <w:r>
              <w:tab/>
            </w:r>
            <m:oMath>
              <m:r>
                <w:rPr>
                  <w:rFonts w:ascii="Cambria Math" w:hAnsi="Cambria Math"/>
                  <w:sz w:val="32"/>
                </w:rPr>
                <m:t>⇕</m:t>
              </m:r>
            </m:oMath>
          </w:p>
          <w:p w14:paraId="20CBD28B" w14:textId="48BE098A" w:rsidR="00287F11" w:rsidRDefault="00287F11" w:rsidP="001622EB">
            <w:pPr>
              <w:pStyle w:val="OPGAVE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 xml:space="preserve">Ligningen løses for x vha. CAS-værktøjet </w:t>
            </w:r>
            <w:r w:rsidR="009526CB">
              <w:rPr>
                <w:color w:val="808080"/>
                <w:sz w:val="16"/>
              </w:rPr>
              <w:t>WordMat</w:t>
            </w:r>
            <w:r>
              <w:rPr>
                <w:color w:val="808080"/>
                <w:sz w:val="16"/>
              </w:rPr>
              <w:t>.</w:t>
            </w:r>
          </w:p>
          <w:p w14:paraId="4658DF62" w14:textId="77777777" w:rsidR="00287F11" w:rsidRPr="00287F11" w:rsidRDefault="00287F11" w:rsidP="001622EB">
            <w:pPr>
              <w:pStyle w:val="OPGAVE"/>
            </w:pPr>
            <m:oMathPara>
              <m:oMath>
                <m:r>
                  <w:rPr>
                    <w:rFonts w:ascii="Cambria Math" w:hAnsi="Cambria Math"/>
                  </w:rPr>
                  <m:t>x=10</m:t>
                </m:r>
              </m:oMath>
            </m:oMathPara>
          </w:p>
        </w:tc>
        <w:tc>
          <w:tcPr>
            <w:tcW w:w="3209" w:type="dxa"/>
          </w:tcPr>
          <w:p w14:paraId="5A7E97FA" w14:textId="77777777" w:rsidR="00287F11" w:rsidRPr="00E472D2" w:rsidRDefault="00287F11" w:rsidP="001622EB">
            <w:pPr>
              <w:pStyle w:val="OPGAVE"/>
            </w:pPr>
            <m:oMathPara>
              <m:oMath>
                <m:r>
                  <w:rPr>
                    <w:rFonts w:ascii="Cambria Math" w:hAnsi="Cambria Math"/>
                  </w:rPr>
                  <m:t>x+3=6</m:t>
                </m:r>
              </m:oMath>
            </m:oMathPara>
          </w:p>
          <w:p w14:paraId="13102971" w14:textId="77777777" w:rsidR="009526CB" w:rsidRDefault="00287F11" w:rsidP="001622EB">
            <w:pPr>
              <w:pStyle w:val="OPGAVE"/>
              <w:rPr>
                <w:sz w:val="32"/>
              </w:rPr>
            </w:pPr>
            <w:r>
              <w:tab/>
            </w:r>
            <m:oMath>
              <m:r>
                <w:rPr>
                  <w:rFonts w:ascii="Cambria Math" w:hAnsi="Cambria Math"/>
                  <w:sz w:val="32"/>
                </w:rPr>
                <m:t>⇕</m:t>
              </m:r>
            </m:oMath>
          </w:p>
          <w:p w14:paraId="459948CE" w14:textId="56C0E4E8" w:rsidR="00287F11" w:rsidRDefault="00287F11" w:rsidP="001622EB">
            <w:pPr>
              <w:pStyle w:val="OPGAVE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 xml:space="preserve">Ligningen løses for x vha. CAS-værktøjet </w:t>
            </w:r>
            <w:r w:rsidR="009526CB">
              <w:rPr>
                <w:color w:val="808080"/>
                <w:sz w:val="16"/>
              </w:rPr>
              <w:t>WordMat</w:t>
            </w:r>
            <w:r>
              <w:rPr>
                <w:color w:val="808080"/>
                <w:sz w:val="16"/>
              </w:rPr>
              <w:t>.</w:t>
            </w:r>
          </w:p>
          <w:p w14:paraId="248AF1C3" w14:textId="77777777" w:rsidR="00287F11" w:rsidRPr="00287F11" w:rsidRDefault="00287F11" w:rsidP="001622EB">
            <w:pPr>
              <w:pStyle w:val="OPGAVE"/>
            </w:pPr>
            <m:oMathPara>
              <m:oMath>
                <m:r>
                  <w:rPr>
                    <w:rFonts w:ascii="Cambria Math" w:hAnsi="Cambria Math"/>
                  </w:rPr>
                  <m:t>x=3</m:t>
                </m:r>
              </m:oMath>
            </m:oMathPara>
          </w:p>
        </w:tc>
        <w:tc>
          <w:tcPr>
            <w:tcW w:w="3210" w:type="dxa"/>
          </w:tcPr>
          <w:p w14:paraId="0169810A" w14:textId="77777777" w:rsidR="00287F11" w:rsidRPr="00E472D2" w:rsidRDefault="00287F11" w:rsidP="001622EB">
            <w:pPr>
              <w:pStyle w:val="OPGAVE"/>
            </w:pPr>
            <m:oMathPara>
              <m:oMath>
                <m:r>
                  <w:rPr>
                    <w:rFonts w:ascii="Cambria Math" w:hAnsi="Cambria Math"/>
                  </w:rPr>
                  <m:t>5matematikbanker=20</m:t>
                </m:r>
              </m:oMath>
            </m:oMathPara>
          </w:p>
          <w:p w14:paraId="2A467547" w14:textId="6C9E64AC" w:rsidR="009526CB" w:rsidRDefault="00287F11" w:rsidP="001622EB">
            <w:pPr>
              <w:pStyle w:val="OPGAVE"/>
              <w:rPr>
                <w:sz w:val="32"/>
              </w:rPr>
            </w:pPr>
            <m:oMathPara>
              <m:oMath>
                <m:r>
                  <w:rPr>
                    <w:rFonts w:ascii="Cambria Math" w:hAnsi="Cambria Math"/>
                    <w:sz w:val="32"/>
                  </w:rPr>
                  <m:t>⇕</m:t>
                </m:r>
              </m:oMath>
            </m:oMathPara>
          </w:p>
          <w:p w14:paraId="4787FCC7" w14:textId="6C0DE887" w:rsidR="00287F11" w:rsidRDefault="00287F11" w:rsidP="001622EB">
            <w:pPr>
              <w:pStyle w:val="OPGAVE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 xml:space="preserve">Ligningen løses for matematikbanker vha. CAS-værktøjet </w:t>
            </w:r>
            <w:r w:rsidR="009526CB">
              <w:rPr>
                <w:color w:val="808080"/>
                <w:sz w:val="16"/>
              </w:rPr>
              <w:t>WordMat</w:t>
            </w:r>
            <w:r>
              <w:rPr>
                <w:color w:val="808080"/>
                <w:sz w:val="16"/>
              </w:rPr>
              <w:t>.</w:t>
            </w:r>
          </w:p>
          <w:p w14:paraId="46F93536" w14:textId="77777777" w:rsidR="00287F11" w:rsidRPr="00287F11" w:rsidRDefault="00287F11" w:rsidP="001622EB">
            <w:pPr>
              <w:pStyle w:val="OPGAVE"/>
            </w:pPr>
            <m:oMathPara>
              <m:oMath>
                <m:r>
                  <w:rPr>
                    <w:rFonts w:ascii="Cambria Math" w:hAnsi="Cambria Math"/>
                  </w:rPr>
                  <m:t>matematikbanker=4</m:t>
                </m:r>
              </m:oMath>
            </m:oMathPara>
          </w:p>
        </w:tc>
      </w:tr>
      <w:tr w:rsidR="00287F11" w14:paraId="4EF66A96" w14:textId="77777777" w:rsidTr="001622EB">
        <w:tc>
          <w:tcPr>
            <w:tcW w:w="3209" w:type="dxa"/>
          </w:tcPr>
          <w:p w14:paraId="4E4E640C" w14:textId="77777777" w:rsidR="00287F11" w:rsidRPr="00287F11" w:rsidRDefault="00287F11" w:rsidP="00287F1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Alt+m 10x-2=98 alt+l , tryk ok</w:t>
            </w:r>
          </w:p>
        </w:tc>
        <w:tc>
          <w:tcPr>
            <w:tcW w:w="3209" w:type="dxa"/>
          </w:tcPr>
          <w:p w14:paraId="3060F5A1" w14:textId="19824A88" w:rsidR="00790BE8" w:rsidRDefault="00DB0E02" w:rsidP="00423614">
            <w:r>
              <w:t>Alt+m x+3=6 alt+l</w:t>
            </w:r>
          </w:p>
        </w:tc>
        <w:tc>
          <w:tcPr>
            <w:tcW w:w="3210" w:type="dxa"/>
          </w:tcPr>
          <w:p w14:paraId="12BBF017" w14:textId="07C2AFF3" w:rsidR="00287F11" w:rsidRDefault="00287F11" w:rsidP="00423614"/>
        </w:tc>
      </w:tr>
      <w:tr w:rsidR="00287F11" w14:paraId="7D221DCD" w14:textId="77777777" w:rsidTr="00162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09" w:type="dxa"/>
          </w:tcPr>
          <w:p w14:paraId="5E63DA3A" w14:textId="4F2AEA96" w:rsidR="00287F11" w:rsidRDefault="00287F11" w:rsidP="00287F11">
            <w:pPr>
              <w:rPr>
                <w:rFonts w:ascii="Calibri" w:hAnsi="Calibri"/>
              </w:rPr>
            </w:pPr>
          </w:p>
        </w:tc>
        <w:tc>
          <w:tcPr>
            <w:tcW w:w="3209" w:type="dxa"/>
          </w:tcPr>
          <w:p w14:paraId="37B7C5D4" w14:textId="77777777" w:rsidR="00287F11" w:rsidRDefault="00287F11" w:rsidP="00423614"/>
        </w:tc>
        <w:tc>
          <w:tcPr>
            <w:tcW w:w="3210" w:type="dxa"/>
          </w:tcPr>
          <w:p w14:paraId="202D18EE" w14:textId="77777777" w:rsidR="00287F11" w:rsidRDefault="00287F11" w:rsidP="00423614"/>
        </w:tc>
      </w:tr>
      <w:tr w:rsidR="00287F11" w14:paraId="174635D4" w14:textId="77777777" w:rsidTr="001622EB">
        <w:tc>
          <w:tcPr>
            <w:tcW w:w="3209" w:type="dxa"/>
          </w:tcPr>
          <w:p w14:paraId="20DE3C48" w14:textId="77777777" w:rsidR="00287F11" w:rsidRPr="00E472D2" w:rsidRDefault="00B7644D" w:rsidP="001622EB">
            <w:pPr>
              <w:pStyle w:val="OPGAVE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</w:rPr>
                  <m:t>x-8=8</m:t>
                </m:r>
              </m:oMath>
            </m:oMathPara>
          </w:p>
          <w:p w14:paraId="2F424013" w14:textId="77777777" w:rsidR="009526CB" w:rsidRDefault="00287F11" w:rsidP="001622EB">
            <w:pPr>
              <w:pStyle w:val="OPGAVE"/>
              <w:rPr>
                <w:rFonts w:ascii="Calibri" w:hAnsi="Calibri"/>
                <w:sz w:val="32"/>
              </w:rPr>
            </w:pPr>
            <w:r>
              <w:rPr>
                <w:rFonts w:ascii="Calibri" w:hAnsi="Calibri"/>
              </w:rPr>
              <w:tab/>
            </w:r>
            <m:oMath>
              <m:r>
                <w:rPr>
                  <w:rFonts w:ascii="Cambria Math" w:hAnsi="Cambria Math"/>
                  <w:sz w:val="32"/>
                </w:rPr>
                <m:t>⇕</m:t>
              </m:r>
            </m:oMath>
            <w:r>
              <w:rPr>
                <w:rFonts w:ascii="Calibri" w:hAnsi="Calibri"/>
                <w:sz w:val="32"/>
              </w:rPr>
              <w:tab/>
            </w:r>
          </w:p>
          <w:p w14:paraId="08BB64E9" w14:textId="0670CD03" w:rsidR="00287F11" w:rsidRDefault="00287F11" w:rsidP="001622EB">
            <w:pPr>
              <w:pStyle w:val="OPGAVE"/>
              <w:rPr>
                <w:rFonts w:ascii="Calibri" w:hAnsi="Calibri"/>
                <w:color w:val="808080"/>
                <w:sz w:val="16"/>
              </w:rPr>
            </w:pPr>
            <w:r>
              <w:rPr>
                <w:rFonts w:ascii="Calibri" w:hAnsi="Calibri"/>
                <w:color w:val="808080"/>
                <w:sz w:val="16"/>
              </w:rPr>
              <w:t xml:space="preserve">Ligningen løses for x vha. CAS-værktøjet </w:t>
            </w:r>
            <w:r w:rsidR="009526CB">
              <w:rPr>
                <w:rFonts w:ascii="Calibri" w:hAnsi="Calibri"/>
                <w:color w:val="808080"/>
                <w:sz w:val="16"/>
              </w:rPr>
              <w:t>WordMat</w:t>
            </w:r>
            <w:r>
              <w:rPr>
                <w:rFonts w:ascii="Calibri" w:hAnsi="Calibri"/>
                <w:color w:val="808080"/>
                <w:sz w:val="16"/>
              </w:rPr>
              <w:t>.</w:t>
            </w:r>
          </w:p>
          <w:p w14:paraId="181AEE74" w14:textId="77777777" w:rsidR="00287F11" w:rsidRPr="00287F11" w:rsidRDefault="00287F11" w:rsidP="001622EB">
            <w:pPr>
              <w:pStyle w:val="OPGAVE"/>
              <w:rPr>
                <w:rFonts w:ascii="Calibri" w:hAnsi="Calibri"/>
              </w:rPr>
            </w:pPr>
            <m:oMathPara>
              <m:oMath>
                <m:r>
                  <w:rPr>
                    <w:rFonts w:ascii="Cambria Math" w:hAnsi="Cambria Math"/>
                  </w:rPr>
                  <m:t>x=64</m:t>
                </m:r>
              </m:oMath>
            </m:oMathPara>
          </w:p>
        </w:tc>
        <w:tc>
          <w:tcPr>
            <w:tcW w:w="3209" w:type="dxa"/>
          </w:tcPr>
          <w:p w14:paraId="4BDCE06A" w14:textId="77777777" w:rsidR="00790BE8" w:rsidRPr="00DB0E02" w:rsidRDefault="00DB0E02" w:rsidP="001622EB">
            <w:pPr>
              <w:pStyle w:val="OPGAVE"/>
              <w:rPr>
                <w:rFonts w:ascii="Cambria Math" w:hAnsi="Cambria Math"/>
                <w:oMath/>
              </w:rPr>
            </w:pPr>
            <m:oMathPara>
              <m:oMath>
                <m:r>
                  <w:rPr>
                    <w:rFonts w:ascii="Cambria Math" w:hAnsi="Cambria Math"/>
                  </w:rPr>
                  <m:t>25x=100</m:t>
                </m:r>
              </m:oMath>
            </m:oMathPara>
          </w:p>
          <w:p w14:paraId="57C7DA49" w14:textId="40245485" w:rsidR="00DB0E02" w:rsidRDefault="00DB0E02" w:rsidP="001622EB">
            <w:pPr>
              <w:pStyle w:val="OPGAVE"/>
              <w:rPr>
                <w:color w:val="808080"/>
                <w:sz w:val="16"/>
              </w:rPr>
            </w:pPr>
            <m:oMath>
              <m:r>
                <w:rPr>
                  <w:rFonts w:ascii="Cambria Math" w:hAnsi="Cambria Math"/>
                  <w:sz w:val="32"/>
                </w:rPr>
                <m:t>⇕</m:t>
              </m:r>
            </m:oMath>
            <w:r>
              <w:rPr>
                <w:sz w:val="32"/>
              </w:rPr>
              <w:t xml:space="preserve"> </w:t>
            </w:r>
            <w:r>
              <w:rPr>
                <w:color w:val="808080"/>
                <w:sz w:val="16"/>
              </w:rPr>
              <w:t>Ligningen løses for x vha. CAS-værktøjet WordMat.</w:t>
            </w:r>
          </w:p>
          <w:p w14:paraId="3DCDD445" w14:textId="2D721254" w:rsidR="00DB0E02" w:rsidRPr="00DB0E02" w:rsidRDefault="00DB0E02" w:rsidP="001622EB">
            <w:pPr>
              <w:pStyle w:val="OPGAVE"/>
            </w:pPr>
            <m:oMathPara>
              <m:oMath>
                <m:r>
                  <w:rPr>
                    <w:rFonts w:ascii="Cambria Math" w:hAnsi="Cambria Math"/>
                  </w:rPr>
                  <m:t>x=4</m:t>
                </m:r>
              </m:oMath>
            </m:oMathPara>
          </w:p>
        </w:tc>
        <w:tc>
          <w:tcPr>
            <w:tcW w:w="3210" w:type="dxa"/>
          </w:tcPr>
          <w:p w14:paraId="0857D712" w14:textId="77777777" w:rsidR="00287F11" w:rsidRPr="00DB0E02" w:rsidRDefault="00B7644D" w:rsidP="001622EB">
            <w:pPr>
              <w:pStyle w:val="OPGAVE"/>
              <w:rPr>
                <w:rFonts w:ascii="Cambria Math" w:hAnsi="Cambria Math"/>
                <w:oMath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</w:rPr>
                  <m:t>x=33</m:t>
                </m:r>
              </m:oMath>
            </m:oMathPara>
          </w:p>
          <w:p w14:paraId="4002902E" w14:textId="6F14C89D" w:rsidR="00DB0E02" w:rsidRDefault="00DB0E02" w:rsidP="001622EB">
            <w:pPr>
              <w:pStyle w:val="OPGAVE"/>
              <w:rPr>
                <w:color w:val="808080"/>
                <w:sz w:val="16"/>
              </w:rPr>
            </w:pPr>
            <m:oMath>
              <m:r>
                <w:rPr>
                  <w:rFonts w:ascii="Cambria Math" w:hAnsi="Cambria Math"/>
                  <w:sz w:val="32"/>
                </w:rPr>
                <m:t xml:space="preserve">⇕ </m:t>
              </m:r>
            </m:oMath>
            <w:r>
              <w:rPr>
                <w:color w:val="808080"/>
                <w:sz w:val="16"/>
              </w:rPr>
              <w:t>Ligningen løses for x vha. CAS-værktøjet WordMat.</w:t>
            </w:r>
          </w:p>
          <w:p w14:paraId="4D5D81B7" w14:textId="7D501269" w:rsidR="00DB0E02" w:rsidRPr="00DB0E02" w:rsidRDefault="00DB0E02" w:rsidP="001622EB">
            <w:pPr>
              <w:pStyle w:val="OPGAVE"/>
            </w:pPr>
            <m:oMathPara>
              <m:oMath>
                <m:r>
                  <w:rPr>
                    <w:rFonts w:ascii="Cambria Math" w:hAnsi="Cambria Math"/>
                  </w:rPr>
                  <m:t>x=99</m:t>
                </m:r>
              </m:oMath>
            </m:oMathPara>
          </w:p>
        </w:tc>
      </w:tr>
      <w:tr w:rsidR="00287F11" w14:paraId="013CEECA" w14:textId="77777777" w:rsidTr="00162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09" w:type="dxa"/>
          </w:tcPr>
          <w:p w14:paraId="7B8BD284" w14:textId="592AFBBD" w:rsidR="00287F11" w:rsidRPr="00287F11" w:rsidRDefault="00287F11" w:rsidP="00287F11">
            <w:pPr>
              <w:rPr>
                <w:rFonts w:ascii="Calibri" w:hAnsi="Calibri"/>
              </w:rPr>
            </w:pPr>
          </w:p>
        </w:tc>
        <w:tc>
          <w:tcPr>
            <w:tcW w:w="3209" w:type="dxa"/>
          </w:tcPr>
          <w:p w14:paraId="3E17FD40" w14:textId="6629FFFC" w:rsidR="00287F11" w:rsidRPr="00287F11" w:rsidRDefault="00287F11" w:rsidP="00287F11">
            <w:pPr>
              <w:rPr>
                <w:rFonts w:ascii="Calibri" w:hAnsi="Calibri"/>
              </w:rPr>
            </w:pPr>
          </w:p>
        </w:tc>
        <w:tc>
          <w:tcPr>
            <w:tcW w:w="3210" w:type="dxa"/>
          </w:tcPr>
          <w:p w14:paraId="395B5E49" w14:textId="4D6DC429" w:rsidR="00287F11" w:rsidRDefault="00DB0E02" w:rsidP="00B50555">
            <w:r>
              <w:t xml:space="preserve">Alt+m 1/3 </w:t>
            </w:r>
            <w:r w:rsidR="00B50555">
              <w:t>”</w:t>
            </w:r>
            <w:r>
              <w:t xml:space="preserve">tryk </w:t>
            </w:r>
            <w:r w:rsidR="00B50555">
              <w:t>mellemrum”</w:t>
            </w:r>
            <w:r>
              <w:t xml:space="preserve"> x = 33 alt+l tryk ok.</w:t>
            </w:r>
          </w:p>
        </w:tc>
      </w:tr>
    </w:tbl>
    <w:p w14:paraId="19A16DD0" w14:textId="4875EB76" w:rsidR="00287F11" w:rsidRPr="00E472D2" w:rsidRDefault="00287F11" w:rsidP="00E472D2"/>
    <w:p w14:paraId="0884C8BD" w14:textId="6ED6E53B" w:rsidR="006A3781" w:rsidRDefault="0045637D" w:rsidP="00423614"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F438729" wp14:editId="17EFA107">
                <wp:simplePos x="0" y="0"/>
                <wp:positionH relativeFrom="margin">
                  <wp:align>right</wp:align>
                </wp:positionH>
                <wp:positionV relativeFrom="paragraph">
                  <wp:posOffset>164555</wp:posOffset>
                </wp:positionV>
                <wp:extent cx="6093823" cy="3102618"/>
                <wp:effectExtent l="0" t="0" r="21590" b="21590"/>
                <wp:wrapNone/>
                <wp:docPr id="23" name="Afrundet rektange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3823" cy="310261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0BCFD0" w14:textId="181D9689" w:rsidR="00A54498" w:rsidRPr="009526CB" w:rsidRDefault="00A54498" w:rsidP="0045637D">
                            <w:pPr>
                              <w:pStyle w:val="Overskrift2"/>
                              <w:rPr>
                                <w:color w:val="FFFFFF" w:themeColor="background1"/>
                              </w:rPr>
                            </w:pPr>
                            <w:r w:rsidRPr="009526CB">
                              <w:rPr>
                                <w:color w:val="FFFFFF" w:themeColor="background1"/>
                              </w:rPr>
                              <w:t xml:space="preserve">Eksempler på brug af ligninger: </w:t>
                            </w:r>
                          </w:p>
                          <w:p w14:paraId="7EE07BA2" w14:textId="77777777" w:rsidR="00790BE8" w:rsidRDefault="00790BE8" w:rsidP="00790BE8">
                            <w:r>
                              <w:t>Frida drikker 3 sodavand mere end Thilde. I alt drikker de 8 sodavand. Hvor mange sodavand drikker Thilde?</w:t>
                            </w:r>
                          </w:p>
                          <w:p w14:paraId="04F40412" w14:textId="3BAF93E7" w:rsidR="00790BE8" w:rsidRPr="00790BE8" w:rsidRDefault="00790BE8" w:rsidP="00790BE8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x+(x+3=)8</m:t>
                                </m:r>
                              </m:oMath>
                            </m:oMathPara>
                          </w:p>
                          <w:p w14:paraId="3DF02D29" w14:textId="01ED8946" w:rsidR="00790BE8" w:rsidRPr="00790BE8" w:rsidRDefault="00790BE8" w:rsidP="00790BE8">
                            <w:pPr>
                              <w:spacing w:after="40"/>
                              <w:jc w:val="center"/>
                              <w:rPr>
                                <w:i/>
                                <w:color w:val="808080"/>
                                <w:sz w:val="16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sz w:val="32"/>
                                </w:rPr>
                                <m:t>⇕</m:t>
                              </m:r>
                            </m:oMath>
                            <w:r>
                              <w:rPr>
                                <w:sz w:val="32"/>
                              </w:rPr>
                              <w:t xml:space="preserve">   </w:t>
                            </w:r>
                            <w:r w:rsidRPr="00790BE8">
                              <w:rPr>
                                <w:sz w:val="20"/>
                              </w:rPr>
                              <w:t>Ligningen løses for x vha. CAS-værktøjet WordMat.</w:t>
                            </w:r>
                          </w:p>
                          <w:p w14:paraId="42016393" w14:textId="77777777" w:rsidR="00790BE8" w:rsidRPr="00790BE8" w:rsidRDefault="00790BE8" w:rsidP="00790BE8">
                            <w:pPr>
                              <w:rPr>
                                <w:rFonts w:ascii="Cambria Math" w:hAnsi="Cambria Math"/>
                                <w:oMath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x=2,5</m:t>
                                </m:r>
                              </m:oMath>
                            </m:oMathPara>
                          </w:p>
                          <w:p w14:paraId="7FEFEAB6" w14:textId="77777777" w:rsidR="00A54498" w:rsidRPr="009526CB" w:rsidRDefault="00A54498" w:rsidP="0045637D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14:paraId="320C3A29" w14:textId="57CD4D8F" w:rsidR="00A54498" w:rsidRPr="009526CB" w:rsidRDefault="00790BE8" w:rsidP="0045637D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2 hele tal der kommer lige efterhinanden har en sum på 47. Hvilke tal er de to tal</w:t>
                            </w:r>
                            <w:r w:rsidR="00A54498" w:rsidRPr="009526CB">
                              <w:rPr>
                                <w:color w:val="FFFFFF" w:themeColor="background1"/>
                              </w:rPr>
                              <w:t>?</w:t>
                            </w:r>
                          </w:p>
                          <w:p w14:paraId="1A1FFC0E" w14:textId="1EE4B682" w:rsidR="00A54498" w:rsidRPr="00790BE8" w:rsidRDefault="00790BE8" w:rsidP="0045637D">
                            <w:pPr>
                              <w:rPr>
                                <w:rFonts w:ascii="Cambria Math" w:hAnsi="Cambria Math"/>
                                <w:color w:val="FFFFFF" w:themeColor="background1"/>
                                <w:oMath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FFFFFF" w:themeColor="background1"/>
                                  </w:rPr>
                                  <m:t>x+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FFFF" w:themeColor="background1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FFFFFF" w:themeColor="background1"/>
                                      </w:rPr>
                                      <m:t>x+1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color w:val="FFFFFF" w:themeColor="background1"/>
                                  </w:rPr>
                                  <m:t>=47</m:t>
                                </m:r>
                              </m:oMath>
                            </m:oMathPara>
                          </w:p>
                          <w:p w14:paraId="473A631B" w14:textId="63084346" w:rsidR="00790BE8" w:rsidRDefault="00790BE8" w:rsidP="008716E7">
                            <w:pPr>
                              <w:spacing w:after="40"/>
                              <w:jc w:val="center"/>
                              <w:rPr>
                                <w:i/>
                                <w:color w:val="808080"/>
                                <w:sz w:val="16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color w:val="FFFFFF" w:themeColor="background1"/>
                                  <w:sz w:val="32"/>
                                </w:rPr>
                                <m:t>⇕</m:t>
                              </m:r>
                            </m:oMath>
                            <w:r w:rsidR="008716E7">
                              <w:rPr>
                                <w:color w:val="FFFFFF" w:themeColor="background1"/>
                                <w:sz w:val="32"/>
                              </w:rPr>
                              <w:t xml:space="preserve"> </w:t>
                            </w:r>
                            <w:r w:rsidRPr="00790BE8">
                              <w:rPr>
                                <w:sz w:val="20"/>
                              </w:rPr>
                              <w:t>Ligningen løses for x vha. CAS-værktøjet WordMat.</w:t>
                            </w:r>
                          </w:p>
                          <w:p w14:paraId="74F130DD" w14:textId="422AD41D" w:rsidR="00790BE8" w:rsidRPr="00790BE8" w:rsidRDefault="00790BE8" w:rsidP="00790BE8">
                            <w:pPr>
                              <w:rPr>
                                <w:color w:val="FFFFFF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FFFFFF"/>
                                  </w:rPr>
                                  <m:t>x=23</m:t>
                                </m:r>
                              </m:oMath>
                            </m:oMathPara>
                          </w:p>
                          <w:p w14:paraId="4C5F4B6F" w14:textId="4F09ADBE" w:rsidR="00A54498" w:rsidRPr="009526CB" w:rsidRDefault="00790BE8" w:rsidP="008716E7">
                            <w:pPr>
                              <w:spacing w:after="4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Tallene er derfor 23 og 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438729" id="Afrundet rektangel 23" o:spid="_x0000_s1026" style="position:absolute;margin-left:428.65pt;margin-top:12.95pt;width:479.85pt;height:244.3pt;z-index:2516648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" fillcolor="#4f81bd [3204]" strokecolor="#243f60 [1604]" strokeweight="2pt">
                <v:textbox>
                  <w:txbxContent>
                    <w:p w14:paraId="1B0BCFD0" w14:textId="181D9689" w:rsidR="00A54498" w:rsidRPr="009526CB" w:rsidRDefault="00A54498" w:rsidP="0045637D">
                      <w:pPr>
                        <w:pStyle w:val="Overskrift2"/>
                        <w:rPr>
                          <w:color w:val="FFFFFF" w:themeColor="background1"/>
                        </w:rPr>
                      </w:pPr>
                      <w:r w:rsidRPr="009526CB">
                        <w:rPr>
                          <w:color w:val="FFFFFF" w:themeColor="background1"/>
                        </w:rPr>
                        <w:t xml:space="preserve">Eksempler på brug af ligninger: </w:t>
                      </w:r>
                    </w:p>
                    <w:p w14:paraId="7EE07BA2" w14:textId="77777777" w:rsidR="00790BE8" w:rsidRDefault="00790BE8" w:rsidP="00790BE8">
                      <w:r>
                        <w:t>Frida drikker 3 sodavand mere end Thilde. I alt drikker de 8 sodavand. Hvor mange sodavand drikker Thilde?</w:t>
                      </w:r>
                    </w:p>
                    <w:p w14:paraId="04F40412" w14:textId="3BAF93E7" w:rsidR="00790BE8" w:rsidRPr="00790BE8" w:rsidRDefault="00790BE8" w:rsidP="00790BE8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x+(x+3=)8</m:t>
                          </m:r>
                        </m:oMath>
                      </m:oMathPara>
                    </w:p>
                    <w:p w14:paraId="3DF02D29" w14:textId="01ED8946" w:rsidR="00790BE8" w:rsidRPr="00790BE8" w:rsidRDefault="00790BE8" w:rsidP="00790BE8">
                      <w:pPr>
                        <w:spacing w:after="40"/>
                        <w:jc w:val="center"/>
                        <w:rPr>
                          <w:i/>
                          <w:color w:val="808080"/>
                          <w:sz w:val="16"/>
                        </w:rPr>
                      </w:pPr>
                      <m:oMath>
                        <m:r>
                          <w:rPr>
                            <w:rFonts w:ascii="Cambria Math" w:hAnsi="Cambria Math"/>
                            <w:sz w:val="32"/>
                          </w:rPr>
                          <m:t>⇕</m:t>
                        </m:r>
                      </m:oMath>
                      <w:r>
                        <w:rPr>
                          <w:sz w:val="32"/>
                        </w:rPr>
                        <w:t xml:space="preserve">   </w:t>
                      </w:r>
                      <w:r w:rsidRPr="00790BE8">
                        <w:rPr>
                          <w:sz w:val="20"/>
                        </w:rPr>
                        <w:t>Ligningen løses for x vha. CAS-værktøjet WordMat.</w:t>
                      </w:r>
                    </w:p>
                    <w:p w14:paraId="42016393" w14:textId="77777777" w:rsidR="00790BE8" w:rsidRPr="00790BE8" w:rsidRDefault="00790BE8" w:rsidP="00790BE8">
                      <w:pPr>
                        <w:rPr>
                          <w:rFonts w:ascii="Cambria Math" w:hAnsi="Cambria Math"/>
                          <w:oMath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x=2,5</m:t>
                          </m:r>
                        </m:oMath>
                      </m:oMathPara>
                    </w:p>
                    <w:p w14:paraId="7FEFEAB6" w14:textId="77777777" w:rsidR="00A54498" w:rsidRPr="009526CB" w:rsidRDefault="00A54498" w:rsidP="0045637D">
                      <w:pPr>
                        <w:rPr>
                          <w:color w:val="FFFFFF" w:themeColor="background1"/>
                        </w:rPr>
                      </w:pPr>
                    </w:p>
                    <w:p w14:paraId="320C3A29" w14:textId="57CD4D8F" w:rsidR="00A54498" w:rsidRPr="009526CB" w:rsidRDefault="00790BE8" w:rsidP="0045637D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2 hele tal der kommer lige efterhinanden har en sum på 47. Hvilke tal er de to tal</w:t>
                      </w:r>
                      <w:r w:rsidR="00A54498" w:rsidRPr="009526CB">
                        <w:rPr>
                          <w:color w:val="FFFFFF" w:themeColor="background1"/>
                        </w:rPr>
                        <w:t>?</w:t>
                      </w:r>
                    </w:p>
                    <w:p w14:paraId="1A1FFC0E" w14:textId="1EE4B682" w:rsidR="00A54498" w:rsidRPr="00790BE8" w:rsidRDefault="00790BE8" w:rsidP="0045637D">
                      <w:pPr>
                        <w:rPr>
                          <w:rFonts w:ascii="Cambria Math" w:hAnsi="Cambria Math"/>
                          <w:color w:val="FFFFFF" w:themeColor="background1"/>
                          <w:oMath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FFFFFF" w:themeColor="background1"/>
                            </w:rPr>
                            <m:t>x+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color w:val="FFFFFF" w:themeColor="background1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color w:val="FFFFFF" w:themeColor="background1"/>
                                </w:rPr>
                                <m:t>x+1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color w:val="FFFFFF" w:themeColor="background1"/>
                            </w:rPr>
                            <m:t>=47</m:t>
                          </m:r>
                        </m:oMath>
                      </m:oMathPara>
                    </w:p>
                    <w:p w14:paraId="473A631B" w14:textId="63084346" w:rsidR="00790BE8" w:rsidRDefault="00790BE8" w:rsidP="008716E7">
                      <w:pPr>
                        <w:spacing w:after="40"/>
                        <w:jc w:val="center"/>
                        <w:rPr>
                          <w:i/>
                          <w:color w:val="808080"/>
                          <w:sz w:val="16"/>
                        </w:rPr>
                      </w:pPr>
                      <m:oMath>
                        <m:r>
                          <w:rPr>
                            <w:rFonts w:ascii="Cambria Math" w:hAnsi="Cambria Math"/>
                            <w:color w:val="FFFFFF" w:themeColor="background1"/>
                            <w:sz w:val="32"/>
                          </w:rPr>
                          <m:t>⇕</m:t>
                        </m:r>
                      </m:oMath>
                      <w:r w:rsidR="008716E7">
                        <w:rPr>
                          <w:color w:val="FFFFFF" w:themeColor="background1"/>
                          <w:sz w:val="32"/>
                        </w:rPr>
                        <w:t xml:space="preserve"> </w:t>
                      </w:r>
                      <w:r w:rsidRPr="00790BE8">
                        <w:rPr>
                          <w:sz w:val="20"/>
                        </w:rPr>
                        <w:t>Ligningen løses for x vha. CAS-værktøjet WordMat.</w:t>
                      </w:r>
                    </w:p>
                    <w:p w14:paraId="74F130DD" w14:textId="422AD41D" w:rsidR="00790BE8" w:rsidRPr="00790BE8" w:rsidRDefault="00790BE8" w:rsidP="00790BE8">
                      <w:pPr>
                        <w:rPr>
                          <w:color w:val="FFFFFF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FFFFFF"/>
                            </w:rPr>
                            <m:t>x=23</m:t>
                          </m:r>
                        </m:oMath>
                      </m:oMathPara>
                    </w:p>
                    <w:p w14:paraId="4C5F4B6F" w14:textId="4F09ADBE" w:rsidR="00A54498" w:rsidRPr="009526CB" w:rsidRDefault="00790BE8" w:rsidP="008716E7">
                      <w:pPr>
                        <w:spacing w:after="40"/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Tallene er derfor 23 og 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915BF71" w14:textId="77777777" w:rsidR="00287F11" w:rsidRDefault="00287F11" w:rsidP="00423614"/>
    <w:p w14:paraId="025E4884" w14:textId="77777777" w:rsidR="000C172D" w:rsidRDefault="000C172D">
      <w:r>
        <w:br w:type="page"/>
      </w:r>
    </w:p>
    <w:p w14:paraId="6AFCE431" w14:textId="77777777" w:rsidR="00615C3C" w:rsidRDefault="00BE52A8" w:rsidP="000209A8">
      <w:pPr>
        <w:pStyle w:val="Overskrift1"/>
      </w:pPr>
      <w:r>
        <w:lastRenderedPageBreak/>
        <w:t>Trekantsberegner</w:t>
      </w:r>
    </w:p>
    <w:p w14:paraId="02CB1D3F" w14:textId="04DEF9A5" w:rsidR="00883C52" w:rsidRDefault="00883C52" w:rsidP="00883C52">
      <w:r>
        <w:t xml:space="preserve">I </w:t>
      </w:r>
      <w:r w:rsidR="009526CB">
        <w:t>WordMat</w:t>
      </w:r>
      <w:r>
        <w:t xml:space="preserve"> er der indbygget en trekantsberegner, der</w:t>
      </w:r>
      <w:r w:rsidR="00A25745">
        <w:t xml:space="preserve"> kan regne med sin, cos og tan.</w:t>
      </w:r>
    </w:p>
    <w:p w14:paraId="452DADAA" w14:textId="77777777" w:rsidR="00883C52" w:rsidRDefault="00883C52" w:rsidP="00883C52">
      <w:r>
        <w:rPr>
          <w:noProof/>
        </w:rPr>
        <w:drawing>
          <wp:anchor distT="0" distB="0" distL="114300" distR="114300" simplePos="0" relativeHeight="251663872" behindDoc="0" locked="0" layoutInCell="1" allowOverlap="1" wp14:anchorId="012F2103" wp14:editId="08122DC2">
            <wp:simplePos x="0" y="0"/>
            <wp:positionH relativeFrom="column">
              <wp:posOffset>3089910</wp:posOffset>
            </wp:positionH>
            <wp:positionV relativeFrom="paragraph">
              <wp:posOffset>89535</wp:posOffset>
            </wp:positionV>
            <wp:extent cx="2087880" cy="1594485"/>
            <wp:effectExtent l="0" t="0" r="7620" b="5715"/>
            <wp:wrapSquare wrapText="bothSides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087880" cy="1594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6C19F2" w14:textId="3B688FF6" w:rsidR="00883C52" w:rsidRDefault="00883C52" w:rsidP="00883C52">
      <w:r>
        <w:t xml:space="preserve">Gå i </w:t>
      </w:r>
      <w:r w:rsidR="009526CB">
        <w:t>WordMat</w:t>
      </w:r>
      <w:r>
        <w:t>s værktøjslinje og tryk på menupunktet trekant</w:t>
      </w:r>
    </w:p>
    <w:p w14:paraId="422C1276" w14:textId="77777777" w:rsidR="00883C52" w:rsidRDefault="00883C52" w:rsidP="00883C52"/>
    <w:p w14:paraId="2FCCFF87" w14:textId="77777777" w:rsidR="00883C52" w:rsidRDefault="00883C52" w:rsidP="00883C52"/>
    <w:p w14:paraId="66739C88" w14:textId="77777777" w:rsidR="00883C52" w:rsidRDefault="00883C52" w:rsidP="00883C52"/>
    <w:p w14:paraId="7C48F9F9" w14:textId="77777777" w:rsidR="00883C52" w:rsidRDefault="00883C52" w:rsidP="00883C52"/>
    <w:p w14:paraId="16AACD3B" w14:textId="77777777" w:rsidR="00883C52" w:rsidRDefault="00883C52" w:rsidP="00883C52"/>
    <w:p w14:paraId="31900901" w14:textId="77777777" w:rsidR="00883C52" w:rsidRDefault="00883C52" w:rsidP="00883C52"/>
    <w:p w14:paraId="7DB64A85" w14:textId="2695EADA" w:rsidR="00883C52" w:rsidRDefault="00B84CAF" w:rsidP="00883C52"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05F8456" wp14:editId="1E4104AD">
                <wp:simplePos x="0" y="0"/>
                <wp:positionH relativeFrom="column">
                  <wp:posOffset>24493</wp:posOffset>
                </wp:positionH>
                <wp:positionV relativeFrom="paragraph">
                  <wp:posOffset>139336</wp:posOffset>
                </wp:positionV>
                <wp:extent cx="6061166" cy="4265023"/>
                <wp:effectExtent l="0" t="0" r="15875" b="21590"/>
                <wp:wrapNone/>
                <wp:docPr id="750" name="Afrundet rektangel 7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1166" cy="426502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DF1A7E" w14:textId="77777777" w:rsidR="00B84CAF" w:rsidRDefault="00B84CAF" w:rsidP="00B84CAF">
                            <w:r w:rsidRPr="009526CB">
                              <w:rPr>
                                <w:b/>
                                <w:sz w:val="32"/>
                              </w:rPr>
                              <w:t>Vejledning</w:t>
                            </w:r>
                            <w:r>
                              <w:t>:</w:t>
                            </w:r>
                            <w:r w:rsidRPr="00B84CAF">
                              <w:t xml:space="preserve"> </w:t>
                            </w:r>
                          </w:p>
                          <w:p w14:paraId="23A3A18D" w14:textId="24083448" w:rsidR="00B84CAF" w:rsidRDefault="00B84CAF" w:rsidP="00B84CAF">
                            <w:r>
                              <w:t>Udfyld de oplysninger du kender, og tryk ok. Du skal bruge mindst 3 oplysninger.</w:t>
                            </w:r>
                          </w:p>
                          <w:p w14:paraId="57796C5F" w14:textId="77777777" w:rsidR="00B84CAF" w:rsidRDefault="00B84CAF" w:rsidP="00B84CAF">
                            <w:r>
                              <w:t>Vælg om det er retvinklet trekant eller en vilkårlig trekant. I folkeskolen regner vi umiddelbart kun med de retvinklede trekanter.</w:t>
                            </w:r>
                          </w:p>
                          <w:p w14:paraId="3F5D26D5" w14:textId="73A785E1" w:rsidR="00B84CAF" w:rsidRDefault="00B84CAF" w:rsidP="00B84CA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C7F408" wp14:editId="2EEE8532">
                                  <wp:extent cx="4912770" cy="2801982"/>
                                  <wp:effectExtent l="133350" t="76200" r="78740" b="132080"/>
                                  <wp:docPr id="11" name="Billed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913512" cy="2802405"/>
                                          </a:xfrm>
                                          <a:prstGeom prst="roundRect">
                                            <a:avLst>
                                              <a:gd name="adj" fmla="val 16667"/>
                                            </a:avLst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76200" dist="38100" dir="7800000" algn="tl" rotWithShape="0">
                                              <a:srgbClr val="000000">
                                                <a:alpha val="40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contrasting" dir="t">
                                              <a:rot lat="0" lon="0" rev="4200000"/>
                                            </a:lightRig>
                                          </a:scene3d>
                                          <a:sp3d prstMaterial="plastic">
                                            <a:bevelT w="381000" h="114300" prst="relaxedInset"/>
                                            <a:contourClr>
                                              <a:srgbClr val="969696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01EF85D" w14:textId="76F8034D" w:rsidR="00B84CAF" w:rsidRDefault="00B84CAF" w:rsidP="00B84CAF">
                            <w:pPr>
                              <w:jc w:val="center"/>
                            </w:pPr>
                          </w:p>
                          <w:p w14:paraId="2A1EB44F" w14:textId="77777777" w:rsidR="00B84CAF" w:rsidRDefault="00B84CAF" w:rsidP="00B84CA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5F8456" id="Afrundet rektangel 750" o:spid="_x0000_s1027" style="position:absolute;margin-left:1.95pt;margin-top:10.95pt;width:477.25pt;height:335.85pt;z-index:251665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" fillcolor="#4f81bd [3204]" strokecolor="#243f60 [1604]" strokeweight="2pt">
                <v:textbox>
                  <w:txbxContent>
                    <w:p w14:paraId="62DF1A7E" w14:textId="77777777" w:rsidR="00B84CAF" w:rsidRDefault="00B84CAF" w:rsidP="00B84CAF">
                      <w:r w:rsidRPr="009526CB">
                        <w:rPr>
                          <w:b/>
                          <w:sz w:val="32"/>
                        </w:rPr>
                        <w:t>Vejledning</w:t>
                      </w:r>
                      <w:r>
                        <w:t>:</w:t>
                      </w:r>
                      <w:r w:rsidRPr="00B84CAF">
                        <w:t xml:space="preserve"> </w:t>
                      </w:r>
                    </w:p>
                    <w:p w14:paraId="23A3A18D" w14:textId="24083448" w:rsidR="00B84CAF" w:rsidRDefault="00B84CAF" w:rsidP="00B84CAF">
                      <w:r>
                        <w:t>Udfyld de oplysninger du kender, og tryk ok. Du skal bruge mindst 3 oplysninger.</w:t>
                      </w:r>
                    </w:p>
                    <w:p w14:paraId="57796C5F" w14:textId="77777777" w:rsidR="00B84CAF" w:rsidRDefault="00B84CAF" w:rsidP="00B84CAF">
                      <w:r>
                        <w:t>Vælg om det er retvinklet trekant eller en vilkårlig trekant. I folkeskolen regner vi umiddelbart kun med de retvinklede trekanter.</w:t>
                      </w:r>
                    </w:p>
                    <w:p w14:paraId="3F5D26D5" w14:textId="73A785E1" w:rsidR="00B84CAF" w:rsidRDefault="00B84CAF" w:rsidP="00B84CAF">
                      <w:r>
                        <w:rPr>
                          <w:noProof/>
                        </w:rPr>
                        <w:drawing>
                          <wp:inline distT="0" distB="0" distL="0" distR="0" wp14:anchorId="7CC7F408" wp14:editId="2EEE8532">
                            <wp:extent cx="4912770" cy="2801982"/>
                            <wp:effectExtent l="133350" t="76200" r="78740" b="132080"/>
                            <wp:docPr id="11" name="Billed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913512" cy="2802405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outerShdw blurRad="76200" dist="38100" dir="7800000" algn="tl" rotWithShape="0">
                                        <a:srgbClr val="000000">
                                          <a:alpha val="40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contrasting" dir="t">
                                        <a:rot lat="0" lon="0" rev="4200000"/>
                                      </a:lightRig>
                                    </a:scene3d>
                                    <a:sp3d prstMaterial="plastic">
                                      <a:bevelT w="381000" h="114300" prst="relaxedInset"/>
                                      <a:contourClr>
                                        <a:srgbClr val="969696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01EF85D" w14:textId="76F8034D" w:rsidR="00B84CAF" w:rsidRDefault="00B84CAF" w:rsidP="00B84CAF">
                      <w:pPr>
                        <w:jc w:val="center"/>
                      </w:pPr>
                    </w:p>
                    <w:p w14:paraId="2A1EB44F" w14:textId="77777777" w:rsidR="00B84CAF" w:rsidRDefault="00B84CAF" w:rsidP="00B84CA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31564DF" w14:textId="77777777" w:rsidR="00B84CAF" w:rsidRDefault="00B84CAF" w:rsidP="00883C52"/>
    <w:p w14:paraId="76CBAE34" w14:textId="77777777" w:rsidR="00B84CAF" w:rsidRDefault="00B84CAF" w:rsidP="00883C52"/>
    <w:p w14:paraId="25B2A520" w14:textId="77777777" w:rsidR="00B84CAF" w:rsidRDefault="00B84CAF" w:rsidP="00883C52"/>
    <w:p w14:paraId="14D653E3" w14:textId="5D6696B6" w:rsidR="00883C52" w:rsidRDefault="00883C52" w:rsidP="00883C52"/>
    <w:p w14:paraId="7D5CDF3D" w14:textId="77777777" w:rsidR="00883C52" w:rsidRDefault="00883C52" w:rsidP="00883C52"/>
    <w:p w14:paraId="6EED14B4" w14:textId="77777777" w:rsidR="00883C52" w:rsidRDefault="00883C52" w:rsidP="00883C52"/>
    <w:p w14:paraId="18402CD0" w14:textId="77777777" w:rsidR="00883C52" w:rsidRDefault="00883C52">
      <w:pPr>
        <w:rPr>
          <w:rFonts w:ascii="Calibri" w:hAnsi="Calibri"/>
          <w:b/>
          <w:bCs/>
          <w:smallCaps/>
          <w:color w:val="943634" w:themeColor="accent2" w:themeShade="BF"/>
          <w:kern w:val="32"/>
          <w:sz w:val="32"/>
          <w:szCs w:val="32"/>
        </w:rPr>
      </w:pPr>
      <w:r>
        <w:br w:type="page"/>
      </w:r>
    </w:p>
    <w:p w14:paraId="7103DEEF" w14:textId="28D6D91B" w:rsidR="00883C52" w:rsidRDefault="008716E7" w:rsidP="00883C52">
      <w:pPr>
        <w:pStyle w:val="Overskrift1"/>
      </w:pPr>
      <w:r>
        <w:lastRenderedPageBreak/>
        <w:t>Øvelse 3</w:t>
      </w:r>
      <w:r w:rsidR="00085483">
        <w:t>: (Trekantsberegninger)</w:t>
      </w:r>
    </w:p>
    <w:p w14:paraId="3C8C5995" w14:textId="77777777" w:rsidR="00883C52" w:rsidRPr="00883C52" w:rsidRDefault="00883C52" w:rsidP="00883C52">
      <w:r>
        <w:t>Lav øvelsen, se evt. feltet hints for hints.</w:t>
      </w:r>
    </w:p>
    <w:tbl>
      <w:tblPr>
        <w:tblStyle w:val="Tabel-Gitter"/>
        <w:tblW w:w="9889" w:type="dxa"/>
        <w:tblLook w:val="04A0" w:firstRow="1" w:lastRow="0" w:firstColumn="1" w:lastColumn="0" w:noHBand="0" w:noVBand="1"/>
      </w:tblPr>
      <w:tblGrid>
        <w:gridCol w:w="4503"/>
        <w:gridCol w:w="5386"/>
      </w:tblGrid>
      <w:tr w:rsidR="00883C52" w14:paraId="7D13BAFA" w14:textId="77777777" w:rsidTr="00A25745">
        <w:trPr>
          <w:trHeight w:val="195"/>
        </w:trPr>
        <w:tc>
          <w:tcPr>
            <w:tcW w:w="4503" w:type="dxa"/>
            <w:shd w:val="clear" w:color="auto" w:fill="999999"/>
          </w:tcPr>
          <w:p w14:paraId="6F556C30" w14:textId="77777777" w:rsidR="00883C52" w:rsidRDefault="00883C52" w:rsidP="00883C52">
            <w:r>
              <w:t>Øvelse</w:t>
            </w:r>
          </w:p>
        </w:tc>
        <w:tc>
          <w:tcPr>
            <w:tcW w:w="5386" w:type="dxa"/>
            <w:shd w:val="clear" w:color="auto" w:fill="999999"/>
          </w:tcPr>
          <w:p w14:paraId="3B245D15" w14:textId="77777777" w:rsidR="00883C52" w:rsidRDefault="00883C52" w:rsidP="00883C52">
            <w:r>
              <w:t>Hints</w:t>
            </w:r>
          </w:p>
        </w:tc>
      </w:tr>
      <w:tr w:rsidR="00883C52" w14:paraId="766CAB3B" w14:textId="77777777" w:rsidTr="001610A0">
        <w:trPr>
          <w:trHeight w:val="1144"/>
        </w:trPr>
        <w:tc>
          <w:tcPr>
            <w:tcW w:w="4503" w:type="dxa"/>
          </w:tcPr>
          <w:p w14:paraId="660B8744" w14:textId="77777777" w:rsidR="00632DAE" w:rsidRDefault="00883C52" w:rsidP="00883C52">
            <w:r>
              <w:t xml:space="preserve">En trekant har sidelængderne 3,4,5  </w:t>
            </w:r>
          </w:p>
          <w:p w14:paraId="78F90C8B" w14:textId="0320D7BA" w:rsidR="00883C52" w:rsidRDefault="00632DAE" w:rsidP="001622EB">
            <w:pPr>
              <w:pStyle w:val="OPGAVE"/>
            </w:pPr>
            <w:r>
              <w:t>E</w:t>
            </w:r>
            <w:r w:rsidR="00883C52">
              <w:t>r trekanten ret</w:t>
            </w:r>
            <w:r>
              <w:t>?</w:t>
            </w:r>
          </w:p>
        </w:tc>
        <w:tc>
          <w:tcPr>
            <w:tcW w:w="5386" w:type="dxa"/>
          </w:tcPr>
          <w:p w14:paraId="056316ED" w14:textId="77777777" w:rsidR="00883C52" w:rsidRDefault="00883C52" w:rsidP="00883C52">
            <w:r>
              <w:t>Vælg vilkårlig</w:t>
            </w:r>
          </w:p>
          <w:p w14:paraId="45734143" w14:textId="77777777" w:rsidR="00883C52" w:rsidRDefault="00883C52" w:rsidP="00883C52">
            <w:r>
              <w:t xml:space="preserve">Sæt værdier  i a, b og c </w:t>
            </w:r>
          </w:p>
          <w:p w14:paraId="719B85E6" w14:textId="77777777" w:rsidR="00883C52" w:rsidRDefault="00883C52" w:rsidP="00883C52">
            <w:r>
              <w:t>Sørg for at vinklerne A,B,C er tomme</w:t>
            </w:r>
          </w:p>
        </w:tc>
      </w:tr>
      <w:tr w:rsidR="00883C52" w14:paraId="07752D01" w14:textId="77777777" w:rsidTr="007A4E57">
        <w:trPr>
          <w:trHeight w:val="3386"/>
        </w:trPr>
        <w:tc>
          <w:tcPr>
            <w:tcW w:w="4503" w:type="dxa"/>
          </w:tcPr>
          <w:p w14:paraId="41F1FF2E" w14:textId="77777777" w:rsidR="00883C52" w:rsidRDefault="00FF0675" w:rsidP="00883C52">
            <w:r>
              <w:t>Eleverne vil måle hvor højt Bjergsnæs Efterskoles springcenter er:</w:t>
            </w:r>
          </w:p>
          <w:p w14:paraId="7BD74E37" w14:textId="77777777" w:rsidR="00FF0675" w:rsidRDefault="00FF0675" w:rsidP="00883C52"/>
          <w:p w14:paraId="0DE09144" w14:textId="77777777" w:rsidR="00FF0675" w:rsidRDefault="00FF0675" w:rsidP="00883C52">
            <w:r>
              <w:t>De går 10 meter væk fra springcenteret.</w:t>
            </w:r>
          </w:p>
          <w:p w14:paraId="7B3185C9" w14:textId="520392A4" w:rsidR="00FF0675" w:rsidRDefault="00A25745" w:rsidP="00883C52">
            <w:r>
              <w:t>Her m</w:t>
            </w:r>
            <w:r w:rsidR="00FF0675">
              <w:t xml:space="preserve">åler </w:t>
            </w:r>
            <w:r>
              <w:t xml:space="preserve">de </w:t>
            </w:r>
            <w:r w:rsidR="00FF0675">
              <w:t xml:space="preserve">en vinkel </w:t>
            </w:r>
            <w:r>
              <w:t>ved at sigte op på springcenter -</w:t>
            </w:r>
            <w:r w:rsidR="00B84CAF">
              <w:t xml:space="preserve"> vink</w:t>
            </w:r>
            <w:r w:rsidR="00FF0675">
              <w:t>l</w:t>
            </w:r>
            <w:r>
              <w:t>en er på 50</w:t>
            </w:r>
            <w:r>
              <w:rPr>
                <w:vertAlign w:val="superscript"/>
              </w:rPr>
              <w:t>o</w:t>
            </w:r>
            <w:r w:rsidR="00FF0675">
              <w:t>.</w:t>
            </w:r>
          </w:p>
          <w:p w14:paraId="35E6770B" w14:textId="77777777" w:rsidR="00FF0675" w:rsidRDefault="00FF0675" w:rsidP="00883C52"/>
          <w:p w14:paraId="6571A0C2" w14:textId="2B546508" w:rsidR="00FF0675" w:rsidRDefault="00FF0675" w:rsidP="001622EB">
            <w:pPr>
              <w:pStyle w:val="OPGAVE"/>
            </w:pPr>
            <w:r>
              <w:t>Hvor højt er springcenteret</w:t>
            </w:r>
            <w:r w:rsidR="00A25745">
              <w:t>?</w:t>
            </w:r>
          </w:p>
        </w:tc>
        <w:tc>
          <w:tcPr>
            <w:tcW w:w="5386" w:type="dxa"/>
          </w:tcPr>
          <w:p w14:paraId="5331226B" w14:textId="77777777" w:rsidR="00883C52" w:rsidRDefault="00FF0675" w:rsidP="00883C52">
            <w:r>
              <w:t>Vælg retvinkel i C</w:t>
            </w:r>
          </w:p>
          <w:p w14:paraId="36020B38" w14:textId="2C96283F" w:rsidR="001610A0" w:rsidRDefault="007A4E57" w:rsidP="00883C52">
            <w:r w:rsidRPr="007A4E57">
              <w:rPr>
                <w:noProof/>
              </w:rPr>
              <w:drawing>
                <wp:inline distT="0" distB="0" distL="0" distR="0" wp14:anchorId="06D93E65" wp14:editId="00B14AFB">
                  <wp:extent cx="1930167" cy="1885307"/>
                  <wp:effectExtent l="0" t="0" r="0" b="1270"/>
                  <wp:docPr id="9" name="Billed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9168" cy="1894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0E75" w14:paraId="7C0F6DFD" w14:textId="77777777" w:rsidTr="001610A0">
        <w:trPr>
          <w:trHeight w:val="4223"/>
        </w:trPr>
        <w:tc>
          <w:tcPr>
            <w:tcW w:w="4503" w:type="dxa"/>
          </w:tcPr>
          <w:p w14:paraId="354C21AE" w14:textId="77777777" w:rsidR="008D0E75" w:rsidRDefault="008D0E75" w:rsidP="008D0E75">
            <w:r>
              <w:t>Man kan også få vist beregningen.</w:t>
            </w:r>
          </w:p>
          <w:p w14:paraId="44B4F165" w14:textId="77777777" w:rsidR="009759E2" w:rsidRPr="009759E2" w:rsidRDefault="009759E2" w:rsidP="008D0E75">
            <w:r w:rsidRPr="009759E2">
              <w:t>Retvinklet trekant med følgende o</w:t>
            </w:r>
            <w:r>
              <w:t>plysninger</w:t>
            </w:r>
          </w:p>
          <w:p w14:paraId="6C9D79B8" w14:textId="77777777" w:rsidR="009759E2" w:rsidRPr="00331FB1" w:rsidRDefault="009759E2" w:rsidP="008D0E75">
            <w:r w:rsidRPr="00331FB1">
              <w:t>a: 1230</w:t>
            </w:r>
          </w:p>
          <w:p w14:paraId="7053735D" w14:textId="77777777" w:rsidR="009759E2" w:rsidRPr="00331FB1" w:rsidRDefault="009759E2" w:rsidP="008D0E75">
            <w:r w:rsidRPr="00331FB1">
              <w:t>A: 30</w:t>
            </w:r>
          </w:p>
          <w:p w14:paraId="4C7DA9CD" w14:textId="77777777" w:rsidR="009759E2" w:rsidRPr="009759E2" w:rsidRDefault="009759E2" w:rsidP="001622EB">
            <w:pPr>
              <w:pStyle w:val="OPGAVE"/>
            </w:pPr>
            <w:r w:rsidRPr="009759E2">
              <w:t>Få indsat tegningen med m</w:t>
            </w:r>
            <w:r>
              <w:t>ål på.</w:t>
            </w:r>
          </w:p>
          <w:p w14:paraId="0BE7F06C" w14:textId="77777777" w:rsidR="008D0E75" w:rsidRPr="009759E2" w:rsidRDefault="009759E2" w:rsidP="001622EB">
            <w:pPr>
              <w:pStyle w:val="OPGAVE"/>
            </w:pPr>
            <w:r>
              <w:t>Hvilken formel bruger man for at beregne hypotenusen (c)</w:t>
            </w:r>
          </w:p>
          <w:p w14:paraId="5BFF15A2" w14:textId="77777777" w:rsidR="008D0E75" w:rsidRDefault="008D0E75" w:rsidP="008D0E75"/>
          <w:p w14:paraId="63EDBCBE" w14:textId="77777777" w:rsidR="008D0E75" w:rsidRDefault="008D0E75" w:rsidP="008D0E75">
            <w:r>
              <w:t>Vinkel B findes vha. vinkelsum = 180° i en trekant</w:t>
            </w:r>
          </w:p>
          <w:p w14:paraId="326EBD82" w14:textId="77777777" w:rsidR="008D0E75" w:rsidRPr="008D0E75" w:rsidRDefault="008D0E75" w:rsidP="008D0E75">
            <w:pPr>
              <w:rPr>
                <w:rFonts w:ascii="Cambria Math" w:hAnsi="Cambria Math"/>
                <w:oMath/>
              </w:rPr>
            </w:pPr>
            <m:oMathPara>
              <m:oMath>
                <m:r>
                  <w:rPr>
                    <w:rFonts w:ascii="Cambria Math" w:hAnsi="Cambria Math"/>
                  </w:rPr>
                  <m:t>B=180°-A-C=180°-30°-90°=60°</m:t>
                </m:r>
              </m:oMath>
            </m:oMathPara>
          </w:p>
          <w:p w14:paraId="0D063857" w14:textId="77777777" w:rsidR="008D0E75" w:rsidRDefault="008D0E75" w:rsidP="008D0E75"/>
          <w:p w14:paraId="42AC1B00" w14:textId="77777777" w:rsidR="008D0E75" w:rsidRDefault="008D0E75" w:rsidP="00883C52"/>
        </w:tc>
        <w:tc>
          <w:tcPr>
            <w:tcW w:w="5386" w:type="dxa"/>
          </w:tcPr>
          <w:p w14:paraId="5F94AE15" w14:textId="07A38FBB" w:rsidR="009759E2" w:rsidRDefault="009759E2" w:rsidP="009759E2">
            <w:r>
              <w:t>Vælg trekan</w:t>
            </w:r>
            <w:r w:rsidR="00A25745">
              <w:t>ts</w:t>
            </w:r>
            <w:r>
              <w:t>beregner og husk at sætte kryds ligesom nedenstående.</w:t>
            </w:r>
          </w:p>
          <w:p w14:paraId="65E748B9" w14:textId="77777777" w:rsidR="009759E2" w:rsidRDefault="009759E2" w:rsidP="009759E2">
            <w:r>
              <w:rPr>
                <w:noProof/>
              </w:rPr>
              <w:drawing>
                <wp:inline distT="0" distB="0" distL="0" distR="0" wp14:anchorId="0D8C3598" wp14:editId="56F0B1CE">
                  <wp:extent cx="2895600" cy="1514475"/>
                  <wp:effectExtent l="0" t="0" r="0" b="9525"/>
                  <wp:docPr id="22" name="Billed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0" cy="1514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DDCD07" w14:textId="77777777" w:rsidR="008D0E75" w:rsidRDefault="009759E2" w:rsidP="009759E2">
            <w:r>
              <w:rPr>
                <w:noProof/>
              </w:rPr>
              <mc:AlternateContent>
                <mc:Choice Requires="wpc">
                  <w:drawing>
                    <wp:inline distT="0" distB="0" distL="0" distR="0" wp14:anchorId="6AE1FE68" wp14:editId="7AE9BC10">
                      <wp:extent cx="2715260" cy="1846580"/>
                      <wp:effectExtent l="0" t="0" r="0" b="0"/>
                      <wp:docPr id="12" name="Lærred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/>
                            <wpc:whole/>
                            <wps:wsp>
                              <wps:cNvPr id="13" name="Tekstfelt 13"/>
                              <wps:cNvSpPr txBox="1"/>
                              <wps:spPr>
                                <a:xfrm>
                                  <a:off x="0" y="1460500"/>
                                  <a:ext cx="194945" cy="1549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6350">
                                      <a:solidFill>
                                        <a:prstClr val="black"/>
                                      </a:solidFill>
                                    </a14:hiddenLine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7D382379" w14:textId="77777777" w:rsidR="00A54498" w:rsidRPr="008D0E75" w:rsidRDefault="00A54498" w:rsidP="009759E2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 w:rsidRPr="008D0E75">
                                      <w:rPr>
                                        <w:sz w:val="20"/>
                                      </w:rPr>
                                      <w:t>30°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14" name="Tekstfelt 14"/>
                              <wps:cNvSpPr txBox="1"/>
                              <wps:spPr>
                                <a:xfrm>
                                  <a:off x="2275850" y="0"/>
                                  <a:ext cx="194945" cy="1549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6350">
                                      <a:solidFill>
                                        <a:prstClr val="black"/>
                                      </a:solidFill>
                                    </a14:hiddenLine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72B51E85" w14:textId="77777777" w:rsidR="00A54498" w:rsidRPr="008D0E75" w:rsidRDefault="00A54498" w:rsidP="009759E2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 w:rsidRPr="008D0E75">
                                      <w:rPr>
                                        <w:sz w:val="20"/>
                                      </w:rPr>
                                      <w:t>60°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15" name="Tekstfelt 15"/>
                              <wps:cNvSpPr txBox="1"/>
                              <wps:spPr>
                                <a:xfrm>
                                  <a:off x="2390148" y="1460500"/>
                                  <a:ext cx="194945" cy="1549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6350">
                                      <a:solidFill>
                                        <a:prstClr val="black"/>
                                      </a:solidFill>
                                    </a14:hiddenLine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1F10DA3" w14:textId="77777777" w:rsidR="00A54498" w:rsidRPr="008D0E75" w:rsidRDefault="00A54498" w:rsidP="009759E2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 w:rsidRPr="008D0E75">
                                      <w:rPr>
                                        <w:sz w:val="20"/>
                                      </w:rPr>
                                      <w:t>90°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16" name="Tekstfelt 16"/>
                              <wps:cNvSpPr txBox="1"/>
                              <wps:spPr>
                                <a:xfrm>
                                  <a:off x="2415547" y="679450"/>
                                  <a:ext cx="287655" cy="1549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6350">
                                      <a:solidFill>
                                        <a:prstClr val="black"/>
                                      </a:solidFill>
                                    </a14:hiddenLine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AEF8516" w14:textId="77777777" w:rsidR="00A54498" w:rsidRPr="008D0E75" w:rsidRDefault="00A54498" w:rsidP="009759E2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 w:rsidRPr="008D0E75">
                                      <w:rPr>
                                        <w:sz w:val="20"/>
                                      </w:rPr>
                                      <w:t>1230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17" name="Tekstfelt 17"/>
                              <wps:cNvSpPr txBox="1"/>
                              <wps:spPr>
                                <a:xfrm>
                                  <a:off x="1188724" y="1460500"/>
                                  <a:ext cx="287655" cy="1549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6350">
                                      <a:solidFill>
                                        <a:prstClr val="black"/>
                                      </a:solidFill>
                                    </a14:hiddenLine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BFC58BA" w14:textId="77777777" w:rsidR="00A54498" w:rsidRPr="008D0E75" w:rsidRDefault="00A54498" w:rsidP="009759E2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 w:rsidRPr="008D0E75">
                                      <w:rPr>
                                        <w:sz w:val="20"/>
                                      </w:rPr>
                                      <w:t>2130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18" name="Tekstfelt 18"/>
                              <wps:cNvSpPr txBox="1"/>
                              <wps:spPr>
                                <a:xfrm>
                                  <a:off x="1099826" y="679450"/>
                                  <a:ext cx="287655" cy="1549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6350">
                                      <a:solidFill>
                                        <a:prstClr val="black"/>
                                      </a:solidFill>
                                    </a14:hiddenLine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D079968" w14:textId="77777777" w:rsidR="00A54498" w:rsidRPr="008D0E75" w:rsidRDefault="00A54498" w:rsidP="009759E2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 w:rsidRPr="008D0E75">
                                      <w:rPr>
                                        <w:sz w:val="20"/>
                                      </w:rPr>
                                      <w:t>2460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19" name="Lige pilforbindelse 19"/>
                              <wps:cNvCnPr/>
                              <wps:spPr>
                                <a:xfrm>
                                  <a:off x="127000" y="1460500"/>
                                  <a:ext cx="2199704" cy="0"/>
                                </a:xfrm>
                                <a:prstGeom prst="straightConnector1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" name="Lige pilforbindelse 20"/>
                              <wps:cNvCnPr/>
                              <wps:spPr>
                                <a:xfrm flipV="1">
                                  <a:off x="127000" y="190500"/>
                                  <a:ext cx="2199704" cy="1270000"/>
                                </a:xfrm>
                                <a:prstGeom prst="straightConnector1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1" name="Lige pilforbindelse 21"/>
                              <wps:cNvCnPr/>
                              <wps:spPr>
                                <a:xfrm flipV="1">
                                  <a:off x="2326704" y="190500"/>
                                  <a:ext cx="0" cy="1270000"/>
                                </a:xfrm>
                                <a:prstGeom prst="straightConnector1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AE1FE68" id="Lærred 12" o:spid="_x0000_s1028" editas="canvas" style="width:213.8pt;height:145.4pt;mso-position-horizontal-relative:char;mso-position-vertical-relative:line" coordsize="27152,18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">
                      <v:shape id="_x0000_s1029" type="#_x0000_t75" style="position:absolute;width:27152;height:18465;visibility:visible;mso-wrap-style:square">
                        <v:fill o:detectmouseclick="t"/>
                        <v:path o:connecttype="none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kstfelt 13" o:spid="_x0000_s1030" type="#_x0000_t202" style="position:absolute;top:14605;width:1949;height:15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" fillcolor="white [3201]" stroked="f" strokeweight=".5pt">
                        <v:textbox style="mso-fit-shape-to-text:t" inset="0,0,0,0">
                          <w:txbxContent>
                            <w:p w14:paraId="7D382379" w14:textId="77777777" w:rsidR="00A54498" w:rsidRPr="008D0E75" w:rsidRDefault="00A54498" w:rsidP="009759E2">
                              <w:pPr>
                                <w:rPr>
                                  <w:sz w:val="20"/>
                                </w:rPr>
                              </w:pPr>
                              <w:r w:rsidRPr="008D0E75">
                                <w:rPr>
                                  <w:sz w:val="20"/>
                                </w:rPr>
                                <w:t>30°</w:t>
                              </w:r>
                            </w:p>
                          </w:txbxContent>
                        </v:textbox>
                      </v:shape>
                      <v:shape id="Tekstfelt 14" o:spid="_x0000_s1031" type="#_x0000_t202" style="position:absolute;left:22758;width:1949;height:15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" fillcolor="white [3201]" stroked="f" strokeweight=".5pt">
                        <v:textbox style="mso-fit-shape-to-text:t" inset="0,0,0,0">
                          <w:txbxContent>
                            <w:p w14:paraId="72B51E85" w14:textId="77777777" w:rsidR="00A54498" w:rsidRPr="008D0E75" w:rsidRDefault="00A54498" w:rsidP="009759E2">
                              <w:pPr>
                                <w:rPr>
                                  <w:sz w:val="20"/>
                                </w:rPr>
                              </w:pPr>
                              <w:r w:rsidRPr="008D0E75">
                                <w:rPr>
                                  <w:sz w:val="20"/>
                                </w:rPr>
                                <w:t>60°</w:t>
                              </w:r>
                            </w:p>
                          </w:txbxContent>
                        </v:textbox>
                      </v:shape>
                      <v:shape id="Tekstfelt 15" o:spid="_x0000_s1032" type="#_x0000_t202" style="position:absolute;left:23901;top:14605;width:1949;height:15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" fillcolor="white [3201]" stroked="f" strokeweight=".5pt">
                        <v:textbox style="mso-fit-shape-to-text:t" inset="0,0,0,0">
                          <w:txbxContent>
                            <w:p w14:paraId="01F10DA3" w14:textId="77777777" w:rsidR="00A54498" w:rsidRPr="008D0E75" w:rsidRDefault="00A54498" w:rsidP="009759E2">
                              <w:pPr>
                                <w:rPr>
                                  <w:sz w:val="20"/>
                                </w:rPr>
                              </w:pPr>
                              <w:r w:rsidRPr="008D0E75">
                                <w:rPr>
                                  <w:sz w:val="20"/>
                                </w:rPr>
                                <w:t>90°</w:t>
                              </w:r>
                            </w:p>
                          </w:txbxContent>
                        </v:textbox>
                      </v:shape>
                      <v:shape id="Tekstfelt 16" o:spid="_x0000_s1033" type="#_x0000_t202" style="position:absolute;left:24155;top:6794;width:2877;height:15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" fillcolor="white [3201]" stroked="f" strokeweight=".5pt">
                        <v:textbox style="mso-fit-shape-to-text:t" inset="0,0,0,0">
                          <w:txbxContent>
                            <w:p w14:paraId="2AEF8516" w14:textId="77777777" w:rsidR="00A54498" w:rsidRPr="008D0E75" w:rsidRDefault="00A54498" w:rsidP="009759E2">
                              <w:pPr>
                                <w:rPr>
                                  <w:sz w:val="20"/>
                                </w:rPr>
                              </w:pPr>
                              <w:r w:rsidRPr="008D0E75">
                                <w:rPr>
                                  <w:sz w:val="20"/>
                                </w:rPr>
                                <w:t>1230</w:t>
                              </w:r>
                            </w:p>
                          </w:txbxContent>
                        </v:textbox>
                      </v:shape>
                      <v:shape id="Tekstfelt 17" o:spid="_x0000_s1034" type="#_x0000_t202" style="position:absolute;left:11887;top:14605;width:2876;height:15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" fillcolor="white [3201]" stroked="f" strokeweight=".5pt">
                        <v:textbox style="mso-fit-shape-to-text:t" inset="0,0,0,0">
                          <w:txbxContent>
                            <w:p w14:paraId="1BFC58BA" w14:textId="77777777" w:rsidR="00A54498" w:rsidRPr="008D0E75" w:rsidRDefault="00A54498" w:rsidP="009759E2">
                              <w:pPr>
                                <w:rPr>
                                  <w:sz w:val="20"/>
                                </w:rPr>
                              </w:pPr>
                              <w:r w:rsidRPr="008D0E75">
                                <w:rPr>
                                  <w:sz w:val="20"/>
                                </w:rPr>
                                <w:t>2130</w:t>
                              </w:r>
                            </w:p>
                          </w:txbxContent>
                        </v:textbox>
                      </v:shape>
                      <v:shape id="Tekstfelt 18" o:spid="_x0000_s1035" type="#_x0000_t202" style="position:absolute;left:10998;top:6794;width:2876;height:15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" fillcolor="white [3201]" stroked="f" strokeweight=".5pt">
                        <v:textbox style="mso-fit-shape-to-text:t" inset="0,0,0,0">
                          <w:txbxContent>
                            <w:p w14:paraId="6D079968" w14:textId="77777777" w:rsidR="00A54498" w:rsidRPr="008D0E75" w:rsidRDefault="00A54498" w:rsidP="009759E2">
                              <w:pPr>
                                <w:rPr>
                                  <w:sz w:val="20"/>
                                </w:rPr>
                              </w:pPr>
                              <w:r w:rsidRPr="008D0E75">
                                <w:rPr>
                                  <w:sz w:val="20"/>
                                </w:rPr>
                                <w:t>2460</w:t>
                              </w:r>
                            </w:p>
                          </w:txbxContent>
                        </v:textbox>
                      </v:shap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Lige pilforbindelse 19" o:spid="_x0000_s1036" type="#_x0000_t32" style="position:absolute;left:1270;top:14605;width:2199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" strokecolor="#4579b8 [3044]"/>
                      <v:shape id="Lige pilforbindelse 20" o:spid="_x0000_s1037" type="#_x0000_t32" style="position:absolute;left:1270;top:1905;width:21997;height:127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" strokecolor="#4579b8 [3044]"/>
                      <v:shape id="Lige pilforbindelse 21" o:spid="_x0000_s1038" type="#_x0000_t32" style="position:absolute;left:23267;top:1905;width:0;height:127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" strokecolor="#4579b8 [3044]"/>
                      <w10:anchorlock/>
                    </v:group>
                  </w:pict>
                </mc:Fallback>
              </mc:AlternateContent>
            </w:r>
          </w:p>
        </w:tc>
      </w:tr>
    </w:tbl>
    <w:p w14:paraId="76FB8B34" w14:textId="77777777" w:rsidR="00883C52" w:rsidRDefault="00883C52" w:rsidP="00883C52"/>
    <w:p w14:paraId="2B183351" w14:textId="77777777" w:rsidR="00883C52" w:rsidRDefault="00883C52" w:rsidP="00883C52"/>
    <w:p w14:paraId="5848F74B" w14:textId="77777777" w:rsidR="007A4E57" w:rsidRDefault="007A4E57">
      <w:pPr>
        <w:rPr>
          <w:rFonts w:ascii="Calibri" w:hAnsi="Calibri"/>
          <w:b/>
          <w:bCs/>
          <w:smallCaps/>
          <w:color w:val="943634" w:themeColor="accent2" w:themeShade="BF"/>
          <w:kern w:val="32"/>
          <w:sz w:val="32"/>
          <w:szCs w:val="32"/>
        </w:rPr>
      </w:pPr>
      <w:r>
        <w:br w:type="page"/>
      </w:r>
    </w:p>
    <w:p w14:paraId="707BD843" w14:textId="6829771B" w:rsidR="00D20103" w:rsidRPr="00D20103" w:rsidRDefault="00D20103" w:rsidP="00D20103">
      <w:pPr>
        <w:ind w:left="360"/>
      </w:pPr>
    </w:p>
    <w:p w14:paraId="44AB6304" w14:textId="6EAD73FF" w:rsidR="000209A8" w:rsidRDefault="000209A8" w:rsidP="000209A8">
      <w:pPr>
        <w:pStyle w:val="Overskrift1"/>
      </w:pPr>
      <w:r>
        <w:t xml:space="preserve">Opsætning i </w:t>
      </w:r>
      <w:r w:rsidR="009526CB">
        <w:t>WordMat</w:t>
      </w:r>
    </w:p>
    <w:p w14:paraId="7E025F20" w14:textId="77777777" w:rsidR="00331FB1" w:rsidRDefault="00331FB1" w:rsidP="00A20818">
      <w:r>
        <w:t>Indskrivning med henblik på god kommunikationsværdi (orden)</w:t>
      </w:r>
    </w:p>
    <w:p w14:paraId="3C084430" w14:textId="77777777" w:rsidR="00A20818" w:rsidRDefault="00807C23" w:rsidP="00A20818">
      <w:r>
        <w:rPr>
          <w:noProof/>
        </w:rPr>
        <mc:AlternateContent>
          <mc:Choice Requires="wpg">
            <w:drawing>
              <wp:anchor distT="0" distB="0" distL="114300" distR="114300" simplePos="0" relativeHeight="251663737" behindDoc="0" locked="0" layoutInCell="1" allowOverlap="1" wp14:anchorId="64B9E89F" wp14:editId="4B1E0389">
                <wp:simplePos x="0" y="0"/>
                <wp:positionH relativeFrom="column">
                  <wp:posOffset>-52270</wp:posOffset>
                </wp:positionH>
                <wp:positionV relativeFrom="paragraph">
                  <wp:posOffset>170187</wp:posOffset>
                </wp:positionV>
                <wp:extent cx="6132959" cy="4205198"/>
                <wp:effectExtent l="0" t="0" r="20320" b="24130"/>
                <wp:wrapNone/>
                <wp:docPr id="748" name="Gruppe 7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2959" cy="4205198"/>
                          <a:chOff x="0" y="0"/>
                          <a:chExt cx="6132959" cy="4205198"/>
                        </a:xfrm>
                      </wpg:grpSpPr>
                      <wps:wsp>
                        <wps:cNvPr id="26" name="Afrundet rektangel 26"/>
                        <wps:cNvSpPr/>
                        <wps:spPr>
                          <a:xfrm>
                            <a:off x="0" y="0"/>
                            <a:ext cx="2120900" cy="41973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0821897" w14:textId="77777777" w:rsidR="00A54498" w:rsidRPr="00331FB1" w:rsidRDefault="00A54498" w:rsidP="00FA4442">
                              <w:pPr>
                                <w:jc w:val="center"/>
                                <w:rPr>
                                  <w:sz w:val="40"/>
                                </w:rPr>
                              </w:pPr>
                              <w:r w:rsidRPr="00331FB1">
                                <w:rPr>
                                  <w:sz w:val="40"/>
                                </w:rPr>
                                <w:t xml:space="preserve">Virkelighedens </w:t>
                              </w:r>
                            </w:p>
                            <w:p w14:paraId="69F615B2" w14:textId="77777777" w:rsidR="00A54498" w:rsidRPr="00331FB1" w:rsidRDefault="00A54498" w:rsidP="00FA4442">
                              <w:pPr>
                                <w:jc w:val="center"/>
                                <w:rPr>
                                  <w:sz w:val="40"/>
                                </w:rPr>
                              </w:pPr>
                              <w:r w:rsidRPr="00331FB1">
                                <w:rPr>
                                  <w:sz w:val="40"/>
                                </w:rPr>
                                <w:t>Verden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Afrundet rektangel 28"/>
                        <wps:cNvSpPr/>
                        <wps:spPr>
                          <a:xfrm>
                            <a:off x="4012059" y="20548"/>
                            <a:ext cx="2120900" cy="41846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3EBB0F1" w14:textId="77777777" w:rsidR="00A54498" w:rsidRPr="00331FB1" w:rsidRDefault="00A54498" w:rsidP="00FA4442">
                              <w:pPr>
                                <w:jc w:val="center"/>
                                <w:rPr>
                                  <w:sz w:val="40"/>
                                </w:rPr>
                              </w:pPr>
                              <w:r w:rsidRPr="00331FB1">
                                <w:rPr>
                                  <w:sz w:val="40"/>
                                </w:rPr>
                                <w:t xml:space="preserve">Matematikkens </w:t>
                              </w:r>
                            </w:p>
                            <w:p w14:paraId="63F00A9B" w14:textId="77777777" w:rsidR="00A54498" w:rsidRPr="00331FB1" w:rsidRDefault="00A54498" w:rsidP="00FA4442">
                              <w:pPr>
                                <w:jc w:val="center"/>
                                <w:rPr>
                                  <w:sz w:val="40"/>
                                </w:rPr>
                              </w:pPr>
                              <w:r w:rsidRPr="00331FB1">
                                <w:rPr>
                                  <w:sz w:val="40"/>
                                </w:rPr>
                                <w:t>Verden</w:t>
                              </w:r>
                            </w:p>
                            <w:p w14:paraId="0AD3BC38" w14:textId="77777777" w:rsidR="00A54498" w:rsidRDefault="00A54498" w:rsidP="00FA444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Afrundet rektangel 29"/>
                        <wps:cNvSpPr/>
                        <wps:spPr>
                          <a:xfrm>
                            <a:off x="292814" y="832207"/>
                            <a:ext cx="1447800" cy="13398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1">
                            <a:schemeClr val="accent3"/>
                          </a:lnRef>
                          <a:fillRef idx="3">
                            <a:schemeClr val="accent3"/>
                          </a:fillRef>
                          <a:effectRef idx="2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C2A1FDB" w14:textId="77777777" w:rsidR="00A54498" w:rsidRDefault="00A54498" w:rsidP="00FA4442">
                              <w:pPr>
                                <w:jc w:val="center"/>
                              </w:pPr>
                              <w:r>
                                <w:t>”Noget”</w:t>
                              </w:r>
                            </w:p>
                            <w:p w14:paraId="6714DAEA" w14:textId="77777777" w:rsidR="00A54498" w:rsidRDefault="00A54498" w:rsidP="00FA4442">
                              <w:pPr>
                                <w:jc w:val="center"/>
                              </w:pPr>
                              <w:r>
                                <w:t xml:space="preserve">En ting </w:t>
                              </w:r>
                            </w:p>
                            <w:p w14:paraId="261F325A" w14:textId="77777777" w:rsidR="00A54498" w:rsidRDefault="00A54498" w:rsidP="00FA4442">
                              <w:pPr>
                                <w:jc w:val="center"/>
                              </w:pPr>
                              <w:r>
                                <w:t>En problemstilling</w:t>
                              </w:r>
                            </w:p>
                            <w:p w14:paraId="15DB7D64" w14:textId="77777777" w:rsidR="00A54498" w:rsidRDefault="00A54498" w:rsidP="00FA4442">
                              <w:pPr>
                                <w:jc w:val="center"/>
                              </w:pPr>
                              <w:r>
                                <w:t>En udvikling</w:t>
                              </w:r>
                            </w:p>
                            <w:p w14:paraId="20661EE0" w14:textId="77777777" w:rsidR="00A54498" w:rsidRDefault="00A54498" w:rsidP="00FA4442">
                              <w:pPr>
                                <w:jc w:val="center"/>
                              </w:pPr>
                              <w:r>
                                <w:t>En undersøgelse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9" name="Afrundet rektangel 739"/>
                        <wps:cNvSpPr/>
                        <wps:spPr>
                          <a:xfrm>
                            <a:off x="4310009" y="816796"/>
                            <a:ext cx="1447800" cy="13716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2479DC3" w14:textId="77777777" w:rsidR="00A54498" w:rsidRDefault="00A54498" w:rsidP="00FA4442">
                              <w:pPr>
                                <w:jc w:val="center"/>
                              </w:pPr>
                              <w:r>
                                <w:t>”Noget Matematisk”</w:t>
                              </w:r>
                            </w:p>
                            <w:p w14:paraId="607C080C" w14:textId="77777777" w:rsidR="00A54498" w:rsidRDefault="00A54498" w:rsidP="00FA4442">
                              <w:pPr>
                                <w:jc w:val="center"/>
                              </w:pPr>
                              <w:r>
                                <w:t>Udregning</w:t>
                              </w:r>
                            </w:p>
                            <w:p w14:paraId="114D95C5" w14:textId="77777777" w:rsidR="00A54498" w:rsidRDefault="00A54498" w:rsidP="00FA4442">
                              <w:pPr>
                                <w:jc w:val="center"/>
                              </w:pPr>
                              <w:r>
                                <w:t>Figur</w:t>
                              </w:r>
                            </w:p>
                            <w:p w14:paraId="68775F23" w14:textId="77777777" w:rsidR="00A54498" w:rsidRDefault="00A54498" w:rsidP="00FA4442">
                              <w:pPr>
                                <w:jc w:val="center"/>
                              </w:pPr>
                              <w:r>
                                <w:t>Ligning</w:t>
                              </w:r>
                            </w:p>
                            <w:p w14:paraId="4689A0E0" w14:textId="77777777" w:rsidR="00A54498" w:rsidRDefault="00A54498" w:rsidP="00FA4442">
                              <w:pPr>
                                <w:jc w:val="center"/>
                              </w:pPr>
                              <w:r>
                                <w:t>Betragtning</w:t>
                              </w:r>
                            </w:p>
                            <w:p w14:paraId="28ED7F14" w14:textId="77777777" w:rsidR="00A54498" w:rsidRDefault="00A54498" w:rsidP="00FA4442">
                              <w:pPr>
                                <w:jc w:val="center"/>
                              </w:pPr>
                            </w:p>
                            <w:p w14:paraId="3A30E39B" w14:textId="77777777" w:rsidR="00A54498" w:rsidRDefault="00A54498" w:rsidP="00FA4442">
                              <w:pPr>
                                <w:jc w:val="center"/>
                              </w:pPr>
                              <w: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1" name="Afrundet rektangel 741"/>
                        <wps:cNvSpPr/>
                        <wps:spPr>
                          <a:xfrm>
                            <a:off x="4366517" y="3046288"/>
                            <a:ext cx="1447800" cy="9207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9E2AD3" w14:textId="77777777" w:rsidR="00A54498" w:rsidRDefault="00A54498" w:rsidP="00FA4442">
                              <w:pPr>
                                <w:jc w:val="center"/>
                              </w:pPr>
                              <w:r>
                                <w:t>Matematisk svar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2" name="Afrundet rektangel 742"/>
                        <wps:cNvSpPr/>
                        <wps:spPr>
                          <a:xfrm>
                            <a:off x="292814" y="3030877"/>
                            <a:ext cx="1447800" cy="10160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1">
                            <a:schemeClr val="accent3"/>
                          </a:lnRef>
                          <a:fillRef idx="3">
                            <a:schemeClr val="accent3"/>
                          </a:fillRef>
                          <a:effectRef idx="2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92DEFB1" w14:textId="77777777" w:rsidR="00A54498" w:rsidRDefault="00A54498" w:rsidP="00FA4442">
                              <w:pPr>
                                <w:jc w:val="center"/>
                              </w:pPr>
                              <w:r>
                                <w:t>Konklusion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3" name="Højrepil 743"/>
                        <wps:cNvSpPr/>
                        <wps:spPr>
                          <a:xfrm>
                            <a:off x="1649002" y="1109609"/>
                            <a:ext cx="2800350" cy="66040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2994194" w14:textId="77777777" w:rsidR="00A54498" w:rsidRPr="00331FB1" w:rsidRDefault="00A54498" w:rsidP="00FA4442">
                              <w:pPr>
                                <w:jc w:val="center"/>
                                <w:rPr>
                                  <w:sz w:val="32"/>
                                </w:rPr>
                              </w:pPr>
                              <w:r w:rsidRPr="00331FB1">
                                <w:rPr>
                                  <w:sz w:val="32"/>
                                </w:rPr>
                                <w:t>Oversættelse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6" name="Højrepil 746"/>
                        <wps:cNvSpPr/>
                        <wps:spPr>
                          <a:xfrm flipH="1">
                            <a:off x="1669551" y="3215811"/>
                            <a:ext cx="2787650" cy="69215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3BAB5D" w14:textId="77777777" w:rsidR="00A54498" w:rsidRPr="00331FB1" w:rsidRDefault="00A54498" w:rsidP="00FA4442">
                              <w:pPr>
                                <w:jc w:val="center"/>
                                <w:rPr>
                                  <w:sz w:val="32"/>
                                </w:rPr>
                              </w:pPr>
                              <w:r w:rsidRPr="00331FB1">
                                <w:rPr>
                                  <w:sz w:val="32"/>
                                </w:rPr>
                                <w:t>Fortolkning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7" name="Nedadgående pil 747"/>
                        <wps:cNvSpPr/>
                        <wps:spPr>
                          <a:xfrm>
                            <a:off x="4633645" y="2101065"/>
                            <a:ext cx="857250" cy="1200150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97F8C9" w14:textId="77777777" w:rsidR="00A54498" w:rsidRDefault="00A54498" w:rsidP="00FA4442">
                              <w:pPr>
                                <w:jc w:val="center"/>
                              </w:pPr>
                              <w:r>
                                <w:t>Bearbejding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B9E89F" id="Gruppe 748" o:spid="_x0000_s1039" style="position:absolute;margin-left:-4.1pt;margin-top:13.4pt;width:482.9pt;height:331.1pt;z-index:251663737;mso-position-horizontal-relative:text;mso-position-vertical-relative:text" coordsize="61329,42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">
                <v:roundrect id="Afrundet rektangel 26" o:spid="_x0000_s1040" style="position:absolute;width:21209;height:4197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" fillcolor="#4f81bd [3204]" strokecolor="#243f60 [1604]" strokeweight="2pt">
                  <v:textbox>
                    <w:txbxContent>
                      <w:p w14:paraId="10821897" w14:textId="77777777" w:rsidR="00A54498" w:rsidRPr="00331FB1" w:rsidRDefault="00A54498" w:rsidP="00FA4442">
                        <w:pPr>
                          <w:jc w:val="center"/>
                          <w:rPr>
                            <w:sz w:val="40"/>
                          </w:rPr>
                        </w:pPr>
                        <w:r w:rsidRPr="00331FB1">
                          <w:rPr>
                            <w:sz w:val="40"/>
                          </w:rPr>
                          <w:t xml:space="preserve">Virkelighedens </w:t>
                        </w:r>
                      </w:p>
                      <w:p w14:paraId="69F615B2" w14:textId="77777777" w:rsidR="00A54498" w:rsidRPr="00331FB1" w:rsidRDefault="00A54498" w:rsidP="00FA4442">
                        <w:pPr>
                          <w:jc w:val="center"/>
                          <w:rPr>
                            <w:sz w:val="40"/>
                          </w:rPr>
                        </w:pPr>
                        <w:r w:rsidRPr="00331FB1">
                          <w:rPr>
                            <w:sz w:val="40"/>
                          </w:rPr>
                          <w:t>Verden</w:t>
                        </w:r>
                      </w:p>
                    </w:txbxContent>
                  </v:textbox>
                </v:roundrect>
                <v:roundrect id="Afrundet rektangel 28" o:spid="_x0000_s1041" style="position:absolute;left:40120;top:205;width:21209;height:4184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" fillcolor="#4f81bd [3204]" strokecolor="#243f60 [1604]" strokeweight="2pt">
                  <v:textbox>
                    <w:txbxContent>
                      <w:p w14:paraId="63EBB0F1" w14:textId="77777777" w:rsidR="00A54498" w:rsidRPr="00331FB1" w:rsidRDefault="00A54498" w:rsidP="00FA4442">
                        <w:pPr>
                          <w:jc w:val="center"/>
                          <w:rPr>
                            <w:sz w:val="40"/>
                          </w:rPr>
                        </w:pPr>
                        <w:r w:rsidRPr="00331FB1">
                          <w:rPr>
                            <w:sz w:val="40"/>
                          </w:rPr>
                          <w:t xml:space="preserve">Matematikkens </w:t>
                        </w:r>
                      </w:p>
                      <w:p w14:paraId="63F00A9B" w14:textId="77777777" w:rsidR="00A54498" w:rsidRPr="00331FB1" w:rsidRDefault="00A54498" w:rsidP="00FA4442">
                        <w:pPr>
                          <w:jc w:val="center"/>
                          <w:rPr>
                            <w:sz w:val="40"/>
                          </w:rPr>
                        </w:pPr>
                        <w:r w:rsidRPr="00331FB1">
                          <w:rPr>
                            <w:sz w:val="40"/>
                          </w:rPr>
                          <w:t>Verden</w:t>
                        </w:r>
                      </w:p>
                      <w:p w14:paraId="0AD3BC38" w14:textId="77777777" w:rsidR="00A54498" w:rsidRDefault="00A54498" w:rsidP="00FA4442">
                        <w:pPr>
                          <w:jc w:val="center"/>
                        </w:pPr>
                      </w:p>
                    </w:txbxContent>
                  </v:textbox>
                </v:roundrect>
                <v:roundrect id="Afrundet rektangel 29" o:spid="_x0000_s1042" style="position:absolute;left:2928;top:8322;width:14478;height:1339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" fillcolor="#506329 [1638]" strokecolor="#94b64e [3046]">
                  <v:fill color2="#93b64c [3014]" rotate="t" angle="180" colors="0 #769535;52429f #9bc348;1 #9cc74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2C2A1FDB" w14:textId="77777777" w:rsidR="00A54498" w:rsidRDefault="00A54498" w:rsidP="00FA4442">
                        <w:pPr>
                          <w:jc w:val="center"/>
                        </w:pPr>
                        <w:r>
                          <w:t>”Noget”</w:t>
                        </w:r>
                      </w:p>
                      <w:p w14:paraId="6714DAEA" w14:textId="77777777" w:rsidR="00A54498" w:rsidRDefault="00A54498" w:rsidP="00FA4442">
                        <w:pPr>
                          <w:jc w:val="center"/>
                        </w:pPr>
                        <w:r>
                          <w:t xml:space="preserve">En ting </w:t>
                        </w:r>
                      </w:p>
                      <w:p w14:paraId="261F325A" w14:textId="77777777" w:rsidR="00A54498" w:rsidRDefault="00A54498" w:rsidP="00FA4442">
                        <w:pPr>
                          <w:jc w:val="center"/>
                        </w:pPr>
                        <w:r>
                          <w:t>En problemstilling</w:t>
                        </w:r>
                      </w:p>
                      <w:p w14:paraId="15DB7D64" w14:textId="77777777" w:rsidR="00A54498" w:rsidRDefault="00A54498" w:rsidP="00FA4442">
                        <w:pPr>
                          <w:jc w:val="center"/>
                        </w:pPr>
                        <w:r>
                          <w:t>En udvikling</w:t>
                        </w:r>
                      </w:p>
                      <w:p w14:paraId="20661EE0" w14:textId="77777777" w:rsidR="00A54498" w:rsidRDefault="00A54498" w:rsidP="00FA4442">
                        <w:pPr>
                          <w:jc w:val="center"/>
                        </w:pPr>
                        <w:r>
                          <w:t>En undersøgelse</w:t>
                        </w:r>
                      </w:p>
                    </w:txbxContent>
                  </v:textbox>
                </v:roundrect>
                <v:roundrect id="Afrundet rektangel 739" o:spid="_x0000_s1043" style="position:absolute;left:43100;top:8167;width:14478;height:1371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" fillcolor="#fbcaa2 [1625]" strokecolor="#f68c36 [3049]">
                  <v:fill color2="#fdefe3 [505]" rotate="t" angle="180" colors="0 #ffbe86;22938f #ffd0aa;1 #ffebdb" focus="100%" type="gradient"/>
                  <v:shadow on="t" color="black" opacity="24903f" origin=",.5" offset="0,.55556mm"/>
                  <v:textbox>
                    <w:txbxContent>
                      <w:p w14:paraId="12479DC3" w14:textId="77777777" w:rsidR="00A54498" w:rsidRDefault="00A54498" w:rsidP="00FA4442">
                        <w:pPr>
                          <w:jc w:val="center"/>
                        </w:pPr>
                        <w:r>
                          <w:t>”Noget Matematisk”</w:t>
                        </w:r>
                      </w:p>
                      <w:p w14:paraId="607C080C" w14:textId="77777777" w:rsidR="00A54498" w:rsidRDefault="00A54498" w:rsidP="00FA4442">
                        <w:pPr>
                          <w:jc w:val="center"/>
                        </w:pPr>
                        <w:r>
                          <w:t>Udregning</w:t>
                        </w:r>
                      </w:p>
                      <w:p w14:paraId="114D95C5" w14:textId="77777777" w:rsidR="00A54498" w:rsidRDefault="00A54498" w:rsidP="00FA4442">
                        <w:pPr>
                          <w:jc w:val="center"/>
                        </w:pPr>
                        <w:r>
                          <w:t>Figur</w:t>
                        </w:r>
                      </w:p>
                      <w:p w14:paraId="68775F23" w14:textId="77777777" w:rsidR="00A54498" w:rsidRDefault="00A54498" w:rsidP="00FA4442">
                        <w:pPr>
                          <w:jc w:val="center"/>
                        </w:pPr>
                        <w:r>
                          <w:t>Ligning</w:t>
                        </w:r>
                      </w:p>
                      <w:p w14:paraId="4689A0E0" w14:textId="77777777" w:rsidR="00A54498" w:rsidRDefault="00A54498" w:rsidP="00FA4442">
                        <w:pPr>
                          <w:jc w:val="center"/>
                        </w:pPr>
                        <w:r>
                          <w:t>Betragtning</w:t>
                        </w:r>
                      </w:p>
                      <w:p w14:paraId="28ED7F14" w14:textId="77777777" w:rsidR="00A54498" w:rsidRDefault="00A54498" w:rsidP="00FA4442">
                        <w:pPr>
                          <w:jc w:val="center"/>
                        </w:pPr>
                      </w:p>
                      <w:p w14:paraId="3A30E39B" w14:textId="77777777" w:rsidR="00A54498" w:rsidRDefault="00A54498" w:rsidP="00FA4442">
                        <w:pPr>
                          <w:jc w:val="center"/>
                        </w:pPr>
                        <w:r>
                          <w:t>B</w:t>
                        </w:r>
                      </w:p>
                    </w:txbxContent>
                  </v:textbox>
                </v:roundrect>
                <v:roundrect id="Afrundet rektangel 741" o:spid="_x0000_s1044" style="position:absolute;left:43665;top:30462;width:14478;height:920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" fillcolor="#fbcaa2 [1625]" strokecolor="#f68c36 [3049]">
                  <v:fill color2="#fdefe3 [505]" rotate="t" angle="180" colors="0 #ffbe86;22938f #ffd0aa;1 #ffebdb" focus="100%" type="gradient"/>
                  <v:shadow on="t" color="black" opacity="24903f" origin=",.5" offset="0,.55556mm"/>
                  <v:textbox>
                    <w:txbxContent>
                      <w:p w14:paraId="739E2AD3" w14:textId="77777777" w:rsidR="00A54498" w:rsidRDefault="00A54498" w:rsidP="00FA4442">
                        <w:pPr>
                          <w:jc w:val="center"/>
                        </w:pPr>
                        <w:r>
                          <w:t>Matematisk svar</w:t>
                        </w:r>
                      </w:p>
                    </w:txbxContent>
                  </v:textbox>
                </v:roundrect>
                <v:roundrect id="Afrundet rektangel 742" o:spid="_x0000_s1045" style="position:absolute;left:2928;top:30308;width:14478;height:101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" fillcolor="#506329 [1638]" strokecolor="#94b64e [3046]">
                  <v:fill color2="#93b64c [3014]" rotate="t" angle="180" colors="0 #769535;52429f #9bc348;1 #9cc74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792DEFB1" w14:textId="77777777" w:rsidR="00A54498" w:rsidRDefault="00A54498" w:rsidP="00FA4442">
                        <w:pPr>
                          <w:jc w:val="center"/>
                        </w:pPr>
                        <w:r>
                          <w:t>Konklusion</w:t>
                        </w:r>
                      </w:p>
                    </w:txbxContent>
                  </v:textbox>
                </v:roundre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Højrepil 743" o:spid="_x0000_s1046" type="#_x0000_t13" style="position:absolute;left:16490;top:11096;width:28003;height:66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" adj="19053" fillcolor="#652523 [1637]" strokecolor="#bc4542 [3045]">
                  <v:fill color2="#ba4442 [3013]" rotate="t" angle="180" colors="0 #9b2d2a;52429f #cb3d3a;1 #ce3b37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32994194" w14:textId="77777777" w:rsidR="00A54498" w:rsidRPr="00331FB1" w:rsidRDefault="00A54498" w:rsidP="00FA4442">
                        <w:pPr>
                          <w:jc w:val="center"/>
                          <w:rPr>
                            <w:sz w:val="32"/>
                          </w:rPr>
                        </w:pPr>
                        <w:r w:rsidRPr="00331FB1">
                          <w:rPr>
                            <w:sz w:val="32"/>
                          </w:rPr>
                          <w:t>Oversættelse</w:t>
                        </w:r>
                      </w:p>
                    </w:txbxContent>
                  </v:textbox>
                </v:shape>
                <v:shape id="Højrepil 746" o:spid="_x0000_s1047" type="#_x0000_t13" style="position:absolute;left:16695;top:32158;width:27877;height:6921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" adj="18918" fillcolor="#652523 [1637]" strokecolor="#bc4542 [3045]">
                  <v:fill color2="#ba4442 [3013]" rotate="t" angle="180" colors="0 #9b2d2a;52429f #cb3d3a;1 #ce3b37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073BAB5D" w14:textId="77777777" w:rsidR="00A54498" w:rsidRPr="00331FB1" w:rsidRDefault="00A54498" w:rsidP="00FA4442">
                        <w:pPr>
                          <w:jc w:val="center"/>
                          <w:rPr>
                            <w:sz w:val="32"/>
                          </w:rPr>
                        </w:pPr>
                        <w:r w:rsidRPr="00331FB1">
                          <w:rPr>
                            <w:sz w:val="32"/>
                          </w:rPr>
                          <w:t>Fortolkning</w:t>
                        </w: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Nedadgående pil 747" o:spid="_x0000_s1048" type="#_x0000_t67" style="position:absolute;left:46336;top:21010;width:8572;height:120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" adj="13886" fillcolor="#652523 [1637]" strokecolor="#bc4542 [3045]">
                  <v:fill color2="#ba4442 [3013]" rotate="t" angle="180" colors="0 #9b2d2a;52429f #cb3d3a;1 #ce3b37" focus="100%" type="gradient">
                    <o:fill v:ext="view" type="gradientUnscaled"/>
                  </v:fill>
                  <v:shadow on="t" color="black" opacity="22937f" origin=",.5" offset="0,.63889mm"/>
                  <v:textbox style="layout-flow:vertical">
                    <w:txbxContent>
                      <w:p w14:paraId="3A97F8C9" w14:textId="77777777" w:rsidR="00A54498" w:rsidRDefault="00A54498" w:rsidP="00FA4442">
                        <w:pPr>
                          <w:jc w:val="center"/>
                        </w:pPr>
                        <w:r>
                          <w:t>Bearbejding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42CBF21" w14:textId="77777777" w:rsidR="00A20818" w:rsidRDefault="00A20818" w:rsidP="00A20818"/>
    <w:p w14:paraId="63AD18B9" w14:textId="77777777" w:rsidR="00FA4442" w:rsidRDefault="00FA4442" w:rsidP="00A20818"/>
    <w:p w14:paraId="029A52D8" w14:textId="77777777" w:rsidR="00FA4442" w:rsidRDefault="00FA4442" w:rsidP="00A20818"/>
    <w:p w14:paraId="7568CF94" w14:textId="77777777" w:rsidR="00FA4442" w:rsidRDefault="00FA4442" w:rsidP="00A20818"/>
    <w:p w14:paraId="50F059ED" w14:textId="77777777" w:rsidR="00FA4442" w:rsidRDefault="00FA4442" w:rsidP="00A20818"/>
    <w:p w14:paraId="2FB6BEED" w14:textId="77777777" w:rsidR="00FA4442" w:rsidRDefault="00FA4442" w:rsidP="00A20818"/>
    <w:p w14:paraId="10C75E2C" w14:textId="77777777" w:rsidR="00FA4442" w:rsidRDefault="00FA4442" w:rsidP="00A20818"/>
    <w:p w14:paraId="4B7469D1" w14:textId="77777777" w:rsidR="00FA4442" w:rsidRDefault="00FA4442" w:rsidP="00A20818"/>
    <w:p w14:paraId="4C0C5ABB" w14:textId="77777777" w:rsidR="00FA4442" w:rsidRDefault="00FA4442" w:rsidP="00A20818"/>
    <w:p w14:paraId="11018FAE" w14:textId="77777777" w:rsidR="00FA4442" w:rsidRDefault="00FA4442" w:rsidP="00A20818"/>
    <w:p w14:paraId="03F1AE3A" w14:textId="77777777" w:rsidR="00FA4442" w:rsidRDefault="00FA4442" w:rsidP="00A20818"/>
    <w:p w14:paraId="69B59A65" w14:textId="77777777" w:rsidR="00FA4442" w:rsidRDefault="00FA4442" w:rsidP="00A20818"/>
    <w:p w14:paraId="76F0FEC9" w14:textId="77777777" w:rsidR="00FA4442" w:rsidRDefault="00FA4442" w:rsidP="00A20818"/>
    <w:p w14:paraId="166B6D04" w14:textId="77777777" w:rsidR="00FA4442" w:rsidRDefault="00FA4442" w:rsidP="00A20818"/>
    <w:p w14:paraId="32420001" w14:textId="77777777" w:rsidR="00FA4442" w:rsidRDefault="00FA4442" w:rsidP="00A20818"/>
    <w:p w14:paraId="29070021" w14:textId="77777777" w:rsidR="00FA4442" w:rsidRDefault="00FA4442" w:rsidP="00A20818"/>
    <w:p w14:paraId="0C9CBCB2" w14:textId="77777777" w:rsidR="00FA4442" w:rsidRDefault="00FA4442" w:rsidP="00A20818"/>
    <w:p w14:paraId="73FFAFCF" w14:textId="77777777" w:rsidR="00FA4442" w:rsidRDefault="00FA4442" w:rsidP="00A20818"/>
    <w:p w14:paraId="33088C6A" w14:textId="77777777" w:rsidR="00FA4442" w:rsidRDefault="00FA4442" w:rsidP="00A20818"/>
    <w:p w14:paraId="69FF8DDB" w14:textId="77777777" w:rsidR="00FA4442" w:rsidRDefault="00FA4442" w:rsidP="00A20818"/>
    <w:p w14:paraId="0BF1F21D" w14:textId="77777777" w:rsidR="00FA4442" w:rsidRDefault="00FA4442" w:rsidP="00A20818"/>
    <w:p w14:paraId="5BE1F70F" w14:textId="77777777" w:rsidR="00FA4442" w:rsidRDefault="00FA4442" w:rsidP="00A20818"/>
    <w:p w14:paraId="06CFE0F4" w14:textId="77777777" w:rsidR="004D6FDF" w:rsidRDefault="004D6FDF" w:rsidP="00A20818"/>
    <w:p w14:paraId="6FF5B6B2" w14:textId="77777777" w:rsidR="004D6FDF" w:rsidRDefault="004D6FDF" w:rsidP="00A20818"/>
    <w:p w14:paraId="406EC47F" w14:textId="723CD189" w:rsidR="00A20818" w:rsidRPr="001F55C2" w:rsidRDefault="006E583B" w:rsidP="00A208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Opgave</w:t>
      </w:r>
      <w:r w:rsidR="00A20818" w:rsidRPr="001F55C2">
        <w:rPr>
          <w:b/>
        </w:rPr>
        <w:t>nummer</w:t>
      </w:r>
      <w:r w:rsidR="001F55C2" w:rsidRPr="001F55C2">
        <w:rPr>
          <w:b/>
        </w:rPr>
        <w:t xml:space="preserve"> </w:t>
      </w:r>
      <w:r w:rsidR="00A20818" w:rsidRPr="001F55C2">
        <w:rPr>
          <w:b/>
        </w:rPr>
        <w:t>Hvad skal jeg undersøge:</w:t>
      </w:r>
    </w:p>
    <w:p w14:paraId="74752376" w14:textId="77777777" w:rsidR="00A20818" w:rsidRDefault="00A20818" w:rsidP="008473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304"/>
      </w:pPr>
      <w:r>
        <w:t>Omsætte til matematisk udregning=matematisk facit</w:t>
      </w:r>
    </w:p>
    <w:p w14:paraId="4CDE5237" w14:textId="77777777" w:rsidR="00A20818" w:rsidRDefault="00A20818" w:rsidP="00A208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804D4A3" w14:textId="77777777" w:rsidR="00A20818" w:rsidRPr="00DD7CCC" w:rsidRDefault="00A20818" w:rsidP="00A208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DD7CCC">
        <w:rPr>
          <w:b/>
        </w:rPr>
        <w:t>Omsætte til virkeligt svar (en konklusion indeholdende en matematisk forståelse)</w:t>
      </w:r>
    </w:p>
    <w:p w14:paraId="3C5E1DB9" w14:textId="6E99E0B6" w:rsidR="00A20818" w:rsidRDefault="006E583B" w:rsidP="00A20818">
      <w:pPr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B030622" wp14:editId="31CF3971">
                <wp:simplePos x="0" y="0"/>
                <wp:positionH relativeFrom="column">
                  <wp:posOffset>-21227</wp:posOffset>
                </wp:positionH>
                <wp:positionV relativeFrom="paragraph">
                  <wp:posOffset>71030</wp:posOffset>
                </wp:positionV>
                <wp:extent cx="6184900" cy="2226764"/>
                <wp:effectExtent l="0" t="0" r="25400" b="21590"/>
                <wp:wrapNone/>
                <wp:docPr id="754" name="Afrundet rektangel 7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4900" cy="222676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B063E2" w14:textId="77777777" w:rsidR="006E583B" w:rsidRPr="000A6D44" w:rsidRDefault="006E583B" w:rsidP="006E583B">
                            <w:pPr>
                              <w:rPr>
                                <w:b/>
                              </w:rPr>
                            </w:pPr>
                            <w:r w:rsidRPr="000A6D44">
                              <w:rPr>
                                <w:b/>
                              </w:rPr>
                              <w:t>Om layout.</w:t>
                            </w:r>
                          </w:p>
                          <w:p w14:paraId="5BF4D0E2" w14:textId="77777777" w:rsidR="006E583B" w:rsidRDefault="006E583B" w:rsidP="006E583B">
                            <w:r>
                              <w:t>Det skal tydeligt fremgå hvilken opgave man løser (opgave nummer)</w:t>
                            </w:r>
                          </w:p>
                          <w:p w14:paraId="59FE4AA3" w14:textId="77777777" w:rsidR="006E583B" w:rsidRDefault="006E583B" w:rsidP="006E583B">
                            <w:r>
                              <w:t>Det skal tydeligt fremgå hvad man skal finde ud af. (En opgave tekst - ikke over en linje)</w:t>
                            </w:r>
                          </w:p>
                          <w:p w14:paraId="0B823592" w14:textId="77777777" w:rsidR="006E583B" w:rsidRDefault="006E583B" w:rsidP="006E583B">
                            <w:r>
                              <w:t>Der skal være en tegning / beregning / betragtning / forklaring</w:t>
                            </w:r>
                          </w:p>
                          <w:p w14:paraId="1D4DDA2A" w14:textId="77777777" w:rsidR="006E583B" w:rsidRDefault="006E583B" w:rsidP="006E583B">
                            <w:r>
                              <w:t>Der skal være et matematisk facit</w:t>
                            </w:r>
                          </w:p>
                          <w:p w14:paraId="4EB7329B" w14:textId="77777777" w:rsidR="006E583B" w:rsidRDefault="006E583B" w:rsidP="006E583B">
                            <w:r>
                              <w:t xml:space="preserve">Der skal være en konklusion. Med et </w:t>
                            </w:r>
                            <w:r w:rsidRPr="000A6D44">
                              <w:rPr>
                                <w:b/>
                              </w:rPr>
                              <w:t>passende</w:t>
                            </w:r>
                            <w:r>
                              <w:t xml:space="preserve"> antal decimaler.</w:t>
                            </w:r>
                          </w:p>
                          <w:p w14:paraId="651D4ABC" w14:textId="77777777" w:rsidR="006E583B" w:rsidRDefault="006E583B" w:rsidP="006E583B">
                            <w:pPr>
                              <w:rPr>
                                <w:b/>
                              </w:rPr>
                            </w:pPr>
                            <w:r>
                              <w:t>Det skal tydeligt fremgå hvad der er konklusionen (</w:t>
                            </w:r>
                            <w:r w:rsidRPr="004D6FDF">
                              <w:rPr>
                                <w:b/>
                              </w:rPr>
                              <w:t>FED</w:t>
                            </w:r>
                            <w:r>
                              <w:rPr>
                                <w:b/>
                              </w:rPr>
                              <w:t>, farvet boks, farvet baggrund)</w:t>
                            </w:r>
                          </w:p>
                          <w:p w14:paraId="2FC8F3C0" w14:textId="77777777" w:rsidR="006E583B" w:rsidRDefault="006E583B" w:rsidP="006E583B">
                            <w:r>
                              <w:t xml:space="preserve">3 deling af opgaven og </w:t>
                            </w:r>
                            <w:r w:rsidRPr="004D6FDF">
                              <w:rPr>
                                <w:u w:val="double"/>
                              </w:rPr>
                              <w:t>dobbeltstreger</w:t>
                            </w:r>
                            <w:r>
                              <w:t xml:space="preserve"> under facit er en gammel mulighed, da man ikke havde bedre layoutmuligheder, som man har i dag. (Det betragtes ikke som forkert, hvis man alligevel gør det) </w:t>
                            </w:r>
                          </w:p>
                          <w:p w14:paraId="66C270C1" w14:textId="77777777" w:rsidR="006E583B" w:rsidRDefault="006E583B" w:rsidP="006E583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030622" id="Afrundet rektangel 754" o:spid="_x0000_s1049" style="position:absolute;margin-left:-1.65pt;margin-top:5.6pt;width:487pt;height:175.35pt;z-index:251666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" fillcolor="#4f81bd [3204]" strokecolor="#243f60 [1604]" strokeweight="2pt">
                <v:textbox>
                  <w:txbxContent>
                    <w:p w14:paraId="7AB063E2" w14:textId="77777777" w:rsidR="006E583B" w:rsidRPr="000A6D44" w:rsidRDefault="006E583B" w:rsidP="006E583B">
                      <w:pPr>
                        <w:rPr>
                          <w:b/>
                        </w:rPr>
                      </w:pPr>
                      <w:r w:rsidRPr="000A6D44">
                        <w:rPr>
                          <w:b/>
                        </w:rPr>
                        <w:t>Om layout.</w:t>
                      </w:r>
                    </w:p>
                    <w:p w14:paraId="5BF4D0E2" w14:textId="77777777" w:rsidR="006E583B" w:rsidRDefault="006E583B" w:rsidP="006E583B">
                      <w:r>
                        <w:t>Det skal tydeligt fremgå hvilken opgave man løser (opgave nummer)</w:t>
                      </w:r>
                    </w:p>
                    <w:p w14:paraId="59FE4AA3" w14:textId="77777777" w:rsidR="006E583B" w:rsidRDefault="006E583B" w:rsidP="006E583B">
                      <w:r>
                        <w:t>Det skal tydeligt fremgå hvad man skal finde ud af. (En opgave tekst - ikke over en linje)</w:t>
                      </w:r>
                    </w:p>
                    <w:p w14:paraId="0B823592" w14:textId="77777777" w:rsidR="006E583B" w:rsidRDefault="006E583B" w:rsidP="006E583B">
                      <w:r>
                        <w:t>Der skal være en tegning / beregning / betragtning / forklaring</w:t>
                      </w:r>
                    </w:p>
                    <w:p w14:paraId="1D4DDA2A" w14:textId="77777777" w:rsidR="006E583B" w:rsidRDefault="006E583B" w:rsidP="006E583B">
                      <w:r>
                        <w:t>Der skal være et matematisk facit</w:t>
                      </w:r>
                    </w:p>
                    <w:p w14:paraId="4EB7329B" w14:textId="77777777" w:rsidR="006E583B" w:rsidRDefault="006E583B" w:rsidP="006E583B">
                      <w:r>
                        <w:t xml:space="preserve">Der skal være en konklusion. Med et </w:t>
                      </w:r>
                      <w:r w:rsidRPr="000A6D44">
                        <w:rPr>
                          <w:b/>
                        </w:rPr>
                        <w:t>passende</w:t>
                      </w:r>
                      <w:r>
                        <w:t xml:space="preserve"> antal decimaler.</w:t>
                      </w:r>
                    </w:p>
                    <w:p w14:paraId="651D4ABC" w14:textId="77777777" w:rsidR="006E583B" w:rsidRDefault="006E583B" w:rsidP="006E583B">
                      <w:pPr>
                        <w:rPr>
                          <w:b/>
                        </w:rPr>
                      </w:pPr>
                      <w:r>
                        <w:t>Det skal tydeligt fremgå hvad der er konklusionen (</w:t>
                      </w:r>
                      <w:r w:rsidRPr="004D6FDF">
                        <w:rPr>
                          <w:b/>
                        </w:rPr>
                        <w:t>FED</w:t>
                      </w:r>
                      <w:r>
                        <w:rPr>
                          <w:b/>
                        </w:rPr>
                        <w:t>, farvet boks, farvet baggrund)</w:t>
                      </w:r>
                    </w:p>
                    <w:p w14:paraId="2FC8F3C0" w14:textId="77777777" w:rsidR="006E583B" w:rsidRDefault="006E583B" w:rsidP="006E583B">
                      <w:r>
                        <w:t xml:space="preserve">3 deling af opgaven og </w:t>
                      </w:r>
                      <w:r w:rsidRPr="004D6FDF">
                        <w:rPr>
                          <w:u w:val="double"/>
                        </w:rPr>
                        <w:t>dobbeltstreger</w:t>
                      </w:r>
                      <w:r>
                        <w:t xml:space="preserve"> under facit er en gammel mulighed, da man ikke havde bedre layoutmuligheder, som man har i dag. (Det betragtes ikke som forkert, hvis man alligevel gør det) </w:t>
                      </w:r>
                    </w:p>
                    <w:p w14:paraId="66C270C1" w14:textId="77777777" w:rsidR="006E583B" w:rsidRDefault="006E583B" w:rsidP="006E583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4DDE8EEC" w14:textId="2FDDE4A8" w:rsidR="006E583B" w:rsidRDefault="006E583B" w:rsidP="00A20818">
      <w:pPr>
        <w:rPr>
          <w:u w:val="single"/>
        </w:rPr>
      </w:pPr>
    </w:p>
    <w:p w14:paraId="7066BC51" w14:textId="77777777" w:rsidR="004D6FDF" w:rsidRPr="004D6FDF" w:rsidRDefault="004D6FDF" w:rsidP="00A20818"/>
    <w:p w14:paraId="0332C5E5" w14:textId="77777777" w:rsidR="006E583B" w:rsidRDefault="006E583B">
      <w:pPr>
        <w:rPr>
          <w:b/>
          <w:smallCaps/>
          <w:color w:val="943634" w:themeColor="accent2" w:themeShade="BF"/>
          <w:spacing w:val="80"/>
          <w:sz w:val="72"/>
          <w:szCs w:val="20"/>
        </w:rPr>
      </w:pPr>
      <w:r>
        <w:br w:type="page"/>
      </w:r>
    </w:p>
    <w:p w14:paraId="30537207" w14:textId="339C032E" w:rsidR="004D6FDF" w:rsidRDefault="004D6FDF" w:rsidP="004D6FDF">
      <w:pPr>
        <w:pStyle w:val="hovedoverskrift"/>
      </w:pPr>
      <w:r>
        <w:lastRenderedPageBreak/>
        <w:t xml:space="preserve">Eksempel </w:t>
      </w:r>
      <w:r w:rsidR="00A17C02">
        <w:t xml:space="preserve">på </w:t>
      </w:r>
      <w:r>
        <w:t>hvordan indskrivning kan se ud</w:t>
      </w:r>
    </w:p>
    <w:p w14:paraId="0C4A411A" w14:textId="77777777" w:rsidR="00A17C02" w:rsidRDefault="00A17C02" w:rsidP="00A20818">
      <w:pPr>
        <w:rPr>
          <w:b/>
        </w:rPr>
      </w:pPr>
    </w:p>
    <w:p w14:paraId="17B02BA9" w14:textId="7495099A" w:rsidR="00A20818" w:rsidRPr="008716E7" w:rsidRDefault="008716E7" w:rsidP="00A20818">
      <w:pPr>
        <w:rPr>
          <w:b/>
          <w:color w:val="F79646" w:themeColor="accent6"/>
        </w:rPr>
      </w:pPr>
      <w:r w:rsidRPr="008716E7">
        <w:rPr>
          <w:b/>
          <w:color w:val="F79646" w:themeColor="accent6"/>
        </w:rPr>
        <w:t>1</w:t>
      </w:r>
      <w:r w:rsidR="00A20818" w:rsidRPr="008716E7">
        <w:rPr>
          <w:b/>
          <w:color w:val="F79646" w:themeColor="accent6"/>
        </w:rPr>
        <w:t>.1</w:t>
      </w:r>
      <w:r w:rsidR="004D6FDF" w:rsidRPr="008716E7">
        <w:rPr>
          <w:b/>
          <w:color w:val="F79646" w:themeColor="accent6"/>
        </w:rPr>
        <w:t xml:space="preserve"> </w:t>
      </w:r>
      <w:r w:rsidR="00A20818" w:rsidRPr="008716E7">
        <w:rPr>
          <w:b/>
          <w:color w:val="F79646" w:themeColor="accent6"/>
        </w:rPr>
        <w:t xml:space="preserve">Rumfanget af kassen er: </w:t>
      </w:r>
    </w:p>
    <w:p w14:paraId="5C87A21F" w14:textId="77777777" w:rsidR="00A20818" w:rsidRDefault="00A20818" w:rsidP="00A20818"/>
    <w:p w14:paraId="5A637426" w14:textId="77777777" w:rsidR="00A20818" w:rsidRDefault="00A20818" w:rsidP="00A20818">
      <w:pPr>
        <w:ind w:firstLine="567"/>
      </w:pPr>
      <w:r>
        <w:t xml:space="preserve"> </w:t>
      </w:r>
      <m:oMath>
        <m:r>
          <w:rPr>
            <w:rFonts w:ascii="Cambria Math" w:hAnsi="Cambria Math"/>
          </w:rPr>
          <m:t>10·12·15=1800</m:t>
        </m:r>
      </m:oMath>
    </w:p>
    <w:p w14:paraId="346BBD6E" w14:textId="77777777" w:rsidR="00A20818" w:rsidRPr="000209A8" w:rsidRDefault="00A20818" w:rsidP="00A20818">
      <w:pPr>
        <w:ind w:firstLine="567"/>
      </w:pPr>
    </w:p>
    <w:p w14:paraId="244F06D2" w14:textId="77777777" w:rsidR="00A20818" w:rsidRPr="008716E7" w:rsidRDefault="00A20818" w:rsidP="00A20818">
      <w:pPr>
        <w:rPr>
          <w:b/>
          <w:color w:val="4F81BD" w:themeColor="accent1"/>
          <w:vertAlign w:val="superscript"/>
        </w:rPr>
      </w:pPr>
      <w:r w:rsidRPr="008716E7">
        <w:rPr>
          <w:b/>
          <w:color w:val="4F81BD" w:themeColor="accent1"/>
        </w:rPr>
        <w:t>Rumfanget af kassen er 1800m</w:t>
      </w:r>
      <w:r w:rsidRPr="008716E7">
        <w:rPr>
          <w:b/>
          <w:color w:val="4F81BD" w:themeColor="accent1"/>
          <w:vertAlign w:val="superscript"/>
        </w:rPr>
        <w:t>3</w:t>
      </w:r>
    </w:p>
    <w:p w14:paraId="06C5624F" w14:textId="77777777" w:rsidR="00A20818" w:rsidRDefault="00A20818" w:rsidP="00A20818"/>
    <w:p w14:paraId="5D593721" w14:textId="1805CD0B" w:rsidR="00D403CE" w:rsidRPr="008716E7" w:rsidRDefault="008716E7" w:rsidP="00D403CE">
      <w:pPr>
        <w:rPr>
          <w:b/>
          <w:color w:val="F79646" w:themeColor="accent6"/>
        </w:rPr>
      </w:pPr>
      <w:r w:rsidRPr="008716E7">
        <w:rPr>
          <w:b/>
          <w:color w:val="F79646" w:themeColor="accent6"/>
        </w:rPr>
        <w:t>1</w:t>
      </w:r>
      <w:r w:rsidR="00D403CE" w:rsidRPr="008716E7">
        <w:rPr>
          <w:b/>
          <w:color w:val="F79646" w:themeColor="accent6"/>
        </w:rPr>
        <w:t>.2 Er gennemsnitsalderen på håndboldholdet over 16 år?</w:t>
      </w:r>
    </w:p>
    <w:p w14:paraId="42A4E34D" w14:textId="77777777" w:rsidR="00A20818" w:rsidRDefault="00A20818" w:rsidP="00A20818">
      <w:pPr>
        <w:ind w:firstLine="567"/>
      </w:pPr>
      <w:r>
        <w:t xml:space="preserve"> </w:t>
      </w:r>
    </w:p>
    <w:p w14:paraId="4AB0D38B" w14:textId="77777777" w:rsidR="00A20818" w:rsidRPr="00472B8A" w:rsidRDefault="00A20818" w:rsidP="00A20818">
      <w:pPr>
        <w:ind w:firstLine="567"/>
      </w:pPr>
      <w: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15+15+16+17+15+16+17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111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  <m:r>
          <w:rPr>
            <w:rFonts w:ascii="Cambria Math" w:hAnsi="Cambria Math"/>
          </w:rPr>
          <m:t>=15,85714</m:t>
        </m:r>
      </m:oMath>
    </w:p>
    <w:p w14:paraId="7CB05BC7" w14:textId="48A42921" w:rsidR="00A20818" w:rsidRPr="008716E7" w:rsidRDefault="00A17C02" w:rsidP="00A20818">
      <w:pPr>
        <w:rPr>
          <w:b/>
          <w:color w:val="4F81BD" w:themeColor="accent1"/>
        </w:rPr>
      </w:pPr>
      <w:r w:rsidRPr="008716E7">
        <w:rPr>
          <w:b/>
          <w:color w:val="4F81BD" w:themeColor="accent1"/>
        </w:rPr>
        <w:t>Nej</w:t>
      </w:r>
      <w:r w:rsidR="00A20818" w:rsidRPr="008716E7">
        <w:rPr>
          <w:b/>
          <w:color w:val="4F81BD" w:themeColor="accent1"/>
        </w:rPr>
        <w:t xml:space="preserve"> gennemsnitsalderen er </w:t>
      </w:r>
      <w:r w:rsidR="00A862EF" w:rsidRPr="008716E7">
        <w:rPr>
          <w:b/>
          <w:color w:val="4F81BD" w:themeColor="accent1"/>
        </w:rPr>
        <w:t>ikke over 16 år</w:t>
      </w:r>
    </w:p>
    <w:p w14:paraId="55539D0D" w14:textId="77777777" w:rsidR="008716E7" w:rsidRDefault="008716E7" w:rsidP="00A20818">
      <w:pPr>
        <w:rPr>
          <w:b/>
        </w:rPr>
      </w:pPr>
    </w:p>
    <w:p w14:paraId="03BCD710" w14:textId="10B207D5" w:rsidR="008716E7" w:rsidRDefault="008716E7" w:rsidP="00A20818">
      <w:pPr>
        <w:rPr>
          <w:b/>
          <w:color w:val="F79646" w:themeColor="accent6"/>
        </w:rPr>
      </w:pPr>
      <w:r w:rsidRPr="00180EA6">
        <w:rPr>
          <w:b/>
          <w:color w:val="F79646" w:themeColor="accent6"/>
        </w:rPr>
        <w:t xml:space="preserve">1.3 </w:t>
      </w:r>
      <w:r w:rsidR="00180EA6" w:rsidRPr="00180EA6">
        <w:rPr>
          <w:b/>
          <w:color w:val="F79646" w:themeColor="accent6"/>
        </w:rPr>
        <w:t>Hvad er arealet?</w:t>
      </w:r>
    </w:p>
    <w:p w14:paraId="3B463D7F" w14:textId="77777777" w:rsidR="00180EA6" w:rsidRDefault="00180EA6" w:rsidP="00A20818">
      <w:pPr>
        <w:rPr>
          <w:b/>
        </w:rPr>
      </w:pPr>
    </w:p>
    <w:p w14:paraId="18E32FED" w14:textId="610F8DC5" w:rsidR="00180EA6" w:rsidRPr="00472B8A" w:rsidRDefault="00180EA6" w:rsidP="00A20818">
      <w:pPr>
        <w:rPr>
          <w:b/>
        </w:rPr>
      </w:pPr>
      <m:oMathPara>
        <m:oMath>
          <m:r>
            <w:rPr>
              <w:rFonts w:ascii="Cambria Math" w:hAnsi="Cambria Math"/>
            </w:rPr>
            <m:t>π·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3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≈28,27433</m:t>
          </m:r>
        </m:oMath>
      </m:oMathPara>
    </w:p>
    <w:p w14:paraId="14BDCACC" w14:textId="77777777" w:rsidR="000209A8" w:rsidRDefault="000209A8" w:rsidP="000209A8"/>
    <w:p w14:paraId="292B6576" w14:textId="319A6E63" w:rsidR="00180EA6" w:rsidRPr="00180EA6" w:rsidRDefault="00180EA6" w:rsidP="000209A8">
      <w:pPr>
        <w:rPr>
          <w:b/>
          <w:color w:val="1F497D" w:themeColor="text2"/>
        </w:rPr>
      </w:pPr>
      <w:r w:rsidRPr="00180EA6">
        <w:rPr>
          <w:b/>
          <w:color w:val="1F497D" w:themeColor="text2"/>
        </w:rPr>
        <w:t>Arealet af cirklen er 28,3 cm</w:t>
      </w:r>
      <w:r w:rsidRPr="00180EA6">
        <w:rPr>
          <w:b/>
          <w:color w:val="1F497D" w:themeColor="text2"/>
          <w:vertAlign w:val="superscript"/>
        </w:rPr>
        <w:t>2</w:t>
      </w:r>
    </w:p>
    <w:p w14:paraId="2267228A" w14:textId="77777777" w:rsidR="008716E7" w:rsidRDefault="008716E7">
      <w:pPr>
        <w:rPr>
          <w:rFonts w:ascii="Calibri" w:hAnsi="Calibri"/>
          <w:b/>
          <w:bCs/>
          <w:smallCaps/>
          <w:color w:val="943634" w:themeColor="accent2" w:themeShade="BF"/>
          <w:kern w:val="32"/>
          <w:sz w:val="32"/>
          <w:szCs w:val="32"/>
        </w:rPr>
      </w:pPr>
      <w:r>
        <w:br w:type="page"/>
      </w:r>
    </w:p>
    <w:p w14:paraId="100DE681" w14:textId="41137472" w:rsidR="00647AB5" w:rsidRDefault="00A20818" w:rsidP="00647AB5">
      <w:pPr>
        <w:pStyle w:val="Overskrift1"/>
      </w:pPr>
      <w:r>
        <w:lastRenderedPageBreak/>
        <w:t>Øvelse 6</w:t>
      </w:r>
      <w:r w:rsidR="00647AB5">
        <w:t>: (Indskrivning)</w:t>
      </w:r>
    </w:p>
    <w:p w14:paraId="00509BAA" w14:textId="03C1DECA" w:rsidR="00A20818" w:rsidRDefault="00916FD7" w:rsidP="00A20818">
      <w:pPr>
        <w:pStyle w:val="Overskrift2"/>
      </w:pPr>
      <w:r>
        <w:t>Opgave 1</w:t>
      </w:r>
      <w:r w:rsidR="00A20818">
        <w:t>.1</w:t>
      </w:r>
      <w:r w:rsidR="009526CB">
        <w:t xml:space="preserve"> </w:t>
      </w:r>
      <w:r w:rsidR="00572121">
        <w:t>(Se løsning på forrige side)</w:t>
      </w:r>
      <w:r w:rsidR="00A20818">
        <w:tab/>
      </w:r>
    </w:p>
    <w:p w14:paraId="2F707019" w14:textId="77777777" w:rsidR="00A20818" w:rsidRDefault="00A20818" w:rsidP="00A20818">
      <w:r>
        <w:t>Beregn rumfa</w:t>
      </w:r>
      <w:r w:rsidR="002500FC">
        <w:t>nget af en kasse med målene 10m</w:t>
      </w:r>
      <w:r w:rsidR="002500FC">
        <w:rPr>
          <w:rFonts w:ascii="Times New Roman" w:hAnsi="Times New Roman"/>
        </w:rPr>
        <w:t>·</w:t>
      </w:r>
      <w:r w:rsidR="002500FC">
        <w:t>12m</w:t>
      </w:r>
      <w:r w:rsidR="002500FC">
        <w:rPr>
          <w:rFonts w:ascii="Times New Roman" w:hAnsi="Times New Roman"/>
        </w:rPr>
        <w:t>·</w:t>
      </w:r>
      <w:r>
        <w:t>15m</w:t>
      </w:r>
    </w:p>
    <w:p w14:paraId="0789306D" w14:textId="77777777" w:rsidR="00A20818" w:rsidRDefault="00A20818" w:rsidP="00A20818"/>
    <w:p w14:paraId="35137015" w14:textId="46586840" w:rsidR="00A20818" w:rsidRDefault="00916FD7" w:rsidP="00A20818">
      <w:pPr>
        <w:pStyle w:val="Overskrift2"/>
      </w:pPr>
      <w:r>
        <w:t>Opgave 1</w:t>
      </w:r>
      <w:r w:rsidR="00A20818">
        <w:t>.2</w:t>
      </w:r>
      <w:r w:rsidR="00572121">
        <w:t xml:space="preserve"> (Se løsning på forrige side)</w:t>
      </w:r>
      <w:r w:rsidR="00A20818">
        <w:tab/>
      </w:r>
    </w:p>
    <w:p w14:paraId="45BFAF18" w14:textId="77777777" w:rsidR="00A20818" w:rsidRDefault="00A20818" w:rsidP="00A20818">
      <w:r>
        <w:t xml:space="preserve">På håndboldholdet er der 7 spillere, de er henholdsvis 15,15,16,17,15,16,17. </w:t>
      </w:r>
    </w:p>
    <w:p w14:paraId="65AD00E9" w14:textId="77777777" w:rsidR="00A20818" w:rsidRDefault="00A20818" w:rsidP="00A20818">
      <w:r>
        <w:t xml:space="preserve">Peter hævder at gennemsnitsalderen er over 16. </w:t>
      </w:r>
    </w:p>
    <w:p w14:paraId="3908D8A4" w14:textId="77777777" w:rsidR="00A20818" w:rsidRDefault="00A20818" w:rsidP="00A20818">
      <w:r>
        <w:t>Har han ret?</w:t>
      </w:r>
    </w:p>
    <w:p w14:paraId="236BD7EF" w14:textId="77777777" w:rsidR="00A20818" w:rsidRDefault="00A20818" w:rsidP="00647AB5">
      <w:pPr>
        <w:pStyle w:val="Overskrift3"/>
        <w:rPr>
          <w:sz w:val="32"/>
        </w:rPr>
      </w:pPr>
    </w:p>
    <w:p w14:paraId="5CCAB493" w14:textId="677E4038" w:rsidR="00916FD7" w:rsidRPr="00916FD7" w:rsidRDefault="00916FD7" w:rsidP="00916FD7">
      <w:pPr>
        <w:pStyle w:val="Overskrift2"/>
      </w:pPr>
      <w:r>
        <w:t>Opgave 1.3 (Se løsning på forrige side)</w:t>
      </w:r>
    </w:p>
    <w:p w14:paraId="79AFF067" w14:textId="3D998C3F" w:rsidR="00916FD7" w:rsidRDefault="00916FD7" w:rsidP="00916FD7">
      <w:r>
        <w:t xml:space="preserve">En cirkel har en radius på 3 cm. </w:t>
      </w:r>
    </w:p>
    <w:p w14:paraId="46A629CC" w14:textId="6F9E59F0" w:rsidR="00916FD7" w:rsidRDefault="00916FD7" w:rsidP="00916FD7">
      <w:r>
        <w:t>Hvor stort er cirklens areal?</w:t>
      </w:r>
    </w:p>
    <w:p w14:paraId="6DA699B3" w14:textId="77777777" w:rsidR="00916FD7" w:rsidRDefault="00916FD7" w:rsidP="00647AB5">
      <w:pPr>
        <w:pStyle w:val="Overskrift3"/>
        <w:rPr>
          <w:sz w:val="32"/>
        </w:rPr>
      </w:pPr>
    </w:p>
    <w:p w14:paraId="7B47A2D1" w14:textId="64716BDC" w:rsidR="00647AB5" w:rsidRPr="00916FD7" w:rsidRDefault="00647AB5" w:rsidP="00916FD7">
      <w:pPr>
        <w:pStyle w:val="Overskrift2"/>
      </w:pPr>
      <w:r w:rsidRPr="00916FD7">
        <w:t>Op</w:t>
      </w:r>
      <w:r w:rsidR="00916FD7" w:rsidRPr="00916FD7">
        <w:t>gave 1</w:t>
      </w:r>
      <w:r w:rsidR="00473008" w:rsidRPr="00916FD7">
        <w:t>.4</w:t>
      </w:r>
      <w:r w:rsidR="00916FD7">
        <w:t xml:space="preserve"> (Løs selv resten)</w:t>
      </w:r>
    </w:p>
    <w:p w14:paraId="063E3892" w14:textId="56802F85" w:rsidR="00647AB5" w:rsidRDefault="00916FD7" w:rsidP="00647AB5">
      <w:r>
        <w:t>Amy</w:t>
      </w:r>
      <w:r w:rsidR="00647AB5">
        <w:t xml:space="preserve"> arbejder som </w:t>
      </w:r>
      <w:r>
        <w:t>fodboldtræner. Hun tjener 3</w:t>
      </w:r>
      <w:r w:rsidR="00647AB5">
        <w:t xml:space="preserve">6,33 kr. pr. time. Sidste år har hun arbejdet 124,5 timer. </w:t>
      </w:r>
    </w:p>
    <w:p w14:paraId="1C0CEA45" w14:textId="029A5F28" w:rsidR="00647AB5" w:rsidRPr="00634AC9" w:rsidRDefault="00647AB5" w:rsidP="00647AB5">
      <w:pPr>
        <w:rPr>
          <w:i/>
        </w:rPr>
      </w:pPr>
      <w:r w:rsidRPr="00634AC9">
        <w:rPr>
          <w:i/>
        </w:rPr>
        <w:t>Hvor meget har</w:t>
      </w:r>
      <w:r>
        <w:rPr>
          <w:i/>
        </w:rPr>
        <w:t xml:space="preserve"> </w:t>
      </w:r>
      <w:r w:rsidR="00916FD7">
        <w:t>Amy</w:t>
      </w:r>
      <w:r>
        <w:rPr>
          <w:i/>
        </w:rPr>
        <w:t xml:space="preserve"> tjent sidste år?</w:t>
      </w:r>
    </w:p>
    <w:p w14:paraId="36841981" w14:textId="77777777" w:rsidR="00647AB5" w:rsidRDefault="00647AB5" w:rsidP="00647AB5">
      <w:r w:rsidRPr="00634AC9">
        <w:rPr>
          <w:b/>
        </w:rPr>
        <w:t>Fokus:</w:t>
      </w:r>
      <w:r>
        <w:t xml:space="preserve"> Opstilling og markering af facit.</w:t>
      </w:r>
    </w:p>
    <w:p w14:paraId="04D34BCC" w14:textId="77777777" w:rsidR="00A20818" w:rsidRDefault="00A20818" w:rsidP="00647AB5"/>
    <w:p w14:paraId="390F9419" w14:textId="1B959FA9" w:rsidR="00647AB5" w:rsidRPr="00916FD7" w:rsidRDefault="00916FD7" w:rsidP="00647AB5">
      <w:pPr>
        <w:pStyle w:val="Overskrift3"/>
        <w:rPr>
          <w:sz w:val="28"/>
        </w:rPr>
      </w:pPr>
      <w:r w:rsidRPr="00916FD7">
        <w:rPr>
          <w:sz w:val="28"/>
        </w:rPr>
        <w:t>Opgave 1</w:t>
      </w:r>
      <w:r w:rsidR="00473008" w:rsidRPr="00916FD7">
        <w:rPr>
          <w:sz w:val="28"/>
        </w:rPr>
        <w:t>.5</w:t>
      </w:r>
    </w:p>
    <w:p w14:paraId="25B14565" w14:textId="299A1AEB" w:rsidR="00647AB5" w:rsidRDefault="00916FD7" w:rsidP="00647AB5">
      <w:r>
        <w:t>Kristian</w:t>
      </w:r>
      <w:r w:rsidR="00647AB5">
        <w:t xml:space="preserve"> skal finde arealet af en græsplæne, som har form som et kvadrat. Sidelængden på kvadratet er 23 meter.</w:t>
      </w:r>
    </w:p>
    <w:p w14:paraId="1CC00404" w14:textId="77777777" w:rsidR="00647AB5" w:rsidRPr="00634AC9" w:rsidRDefault="00647AB5" w:rsidP="00647AB5">
      <w:pPr>
        <w:rPr>
          <w:i/>
        </w:rPr>
      </w:pPr>
      <w:r w:rsidRPr="00634AC9">
        <w:rPr>
          <w:i/>
        </w:rPr>
        <w:t>Hvad er arealet af græsplænen?</w:t>
      </w:r>
    </w:p>
    <w:p w14:paraId="0D66DC82" w14:textId="77777777" w:rsidR="00647AB5" w:rsidRDefault="00647AB5" w:rsidP="00647AB5">
      <w:r w:rsidRPr="00634AC9">
        <w:rPr>
          <w:b/>
        </w:rPr>
        <w:t>Fokus:</w:t>
      </w:r>
      <w:r>
        <w:t xml:space="preserve"> Potens i udregning og i benævnelse</w:t>
      </w:r>
    </w:p>
    <w:p w14:paraId="2E117350" w14:textId="391AC0DC" w:rsidR="005308EC" w:rsidRPr="00916FD7" w:rsidRDefault="005308EC">
      <w:pPr>
        <w:rPr>
          <w:rFonts w:ascii="Calibri" w:eastAsiaTheme="majorEastAsia" w:hAnsi="Calibri" w:cstheme="majorBidi"/>
          <w:b/>
          <w:bCs/>
        </w:rPr>
      </w:pPr>
    </w:p>
    <w:p w14:paraId="54BBF581" w14:textId="71A672C8" w:rsidR="00647AB5" w:rsidRPr="00916FD7" w:rsidRDefault="00916FD7" w:rsidP="00647AB5">
      <w:pPr>
        <w:pStyle w:val="Overskrift3"/>
        <w:rPr>
          <w:sz w:val="28"/>
        </w:rPr>
      </w:pPr>
      <w:r w:rsidRPr="00916FD7">
        <w:rPr>
          <w:sz w:val="28"/>
        </w:rPr>
        <w:t>Opgave 1</w:t>
      </w:r>
      <w:r w:rsidR="00473008" w:rsidRPr="00916FD7">
        <w:rPr>
          <w:sz w:val="28"/>
        </w:rPr>
        <w:t>.6</w:t>
      </w:r>
    </w:p>
    <w:p w14:paraId="49C63ADE" w14:textId="70CD8A28" w:rsidR="00647AB5" w:rsidRDefault="00916FD7" w:rsidP="00647AB5">
      <w:r>
        <w:t>Jonas</w:t>
      </w:r>
      <w:r w:rsidR="00647AB5">
        <w:t xml:space="preserve"> skal finde sidelængden på en græsplæne, der har form som et kvadrat og som har arealet 144 m</w:t>
      </w:r>
      <w:r w:rsidR="00647AB5" w:rsidRPr="006B019F">
        <w:rPr>
          <w:vertAlign w:val="superscript"/>
        </w:rPr>
        <w:t>2</w:t>
      </w:r>
      <w:r w:rsidR="00647AB5">
        <w:t xml:space="preserve"> </w:t>
      </w:r>
    </w:p>
    <w:p w14:paraId="54CD2ACB" w14:textId="77777777" w:rsidR="00647AB5" w:rsidRPr="00634AC9" w:rsidRDefault="00647AB5" w:rsidP="00647AB5">
      <w:pPr>
        <w:rPr>
          <w:i/>
        </w:rPr>
      </w:pPr>
      <w:r w:rsidRPr="00634AC9">
        <w:rPr>
          <w:i/>
        </w:rPr>
        <w:t>Hvad er sidelængden?</w:t>
      </w:r>
    </w:p>
    <w:p w14:paraId="5DEF86E9" w14:textId="198E49E9" w:rsidR="00647AB5" w:rsidRDefault="00647AB5" w:rsidP="00647AB5">
      <w:r w:rsidRPr="00634AC9">
        <w:rPr>
          <w:b/>
        </w:rPr>
        <w:t>Fokus:</w:t>
      </w:r>
      <w:r>
        <w:t xml:space="preserve"> </w:t>
      </w:r>
      <w:r w:rsidR="005308EC">
        <w:t>Løs som ligning</w:t>
      </w:r>
      <w:r w:rsidR="00916FD7">
        <w:t xml:space="preserve">  </w:t>
      </w:r>
    </w:p>
    <w:p w14:paraId="49177854" w14:textId="6E81A039" w:rsidR="00A20818" w:rsidRPr="00916FD7" w:rsidRDefault="00A20818">
      <w:pPr>
        <w:rPr>
          <w:rFonts w:ascii="Calibri" w:eastAsiaTheme="majorEastAsia" w:hAnsi="Calibri" w:cstheme="majorBidi"/>
          <w:b/>
          <w:bCs/>
        </w:rPr>
      </w:pPr>
    </w:p>
    <w:p w14:paraId="247006A2" w14:textId="01F39671" w:rsidR="00647AB5" w:rsidRPr="00916FD7" w:rsidRDefault="00916FD7" w:rsidP="00647AB5">
      <w:pPr>
        <w:pStyle w:val="Overskrift3"/>
        <w:rPr>
          <w:sz w:val="28"/>
        </w:rPr>
      </w:pPr>
      <w:r w:rsidRPr="00916FD7">
        <w:rPr>
          <w:sz w:val="28"/>
        </w:rPr>
        <w:t>Opgave 1.7</w:t>
      </w:r>
    </w:p>
    <w:p w14:paraId="78BB3FB4" w14:textId="77777777" w:rsidR="00647AB5" w:rsidRDefault="00647AB5" w:rsidP="00647AB5">
      <w:r>
        <w:t xml:space="preserve">Daniel skal </w:t>
      </w:r>
      <w:r w:rsidR="000209A8">
        <w:t>beregne</w:t>
      </w:r>
      <w:r>
        <w:t>, hvor mange grader vinkel A er i trekanten nedenfor.</w:t>
      </w:r>
    </w:p>
    <w:p w14:paraId="4287C7D7" w14:textId="77777777" w:rsidR="00647AB5" w:rsidRPr="00634AC9" w:rsidRDefault="00647AB5" w:rsidP="00647AB5">
      <w:pPr>
        <w:rPr>
          <w:i/>
        </w:rPr>
      </w:pPr>
      <w:r w:rsidRPr="00634AC9">
        <w:rPr>
          <w:i/>
        </w:rPr>
        <w:t>Hvor mange grader er vinkel A</w:t>
      </w:r>
      <w:r>
        <w:rPr>
          <w:i/>
        </w:rPr>
        <w:t>?</w:t>
      </w:r>
    </w:p>
    <w:p w14:paraId="1B9A243F" w14:textId="53DB684A" w:rsidR="00647AB5" w:rsidRDefault="001622EB" w:rsidP="00647AB5">
      <w:r w:rsidRPr="00D12048">
        <w:rPr>
          <w:noProof/>
        </w:rPr>
        <w:drawing>
          <wp:inline distT="0" distB="0" distL="0" distR="0" wp14:anchorId="233CB367" wp14:editId="537E98E9">
            <wp:extent cx="1228725" cy="1007428"/>
            <wp:effectExtent l="0" t="0" r="0" b="2540"/>
            <wp:docPr id="24" name="Billed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t="6781"/>
                    <a:stretch/>
                  </pic:blipFill>
                  <pic:spPr bwMode="auto">
                    <a:xfrm>
                      <a:off x="0" y="0"/>
                      <a:ext cx="1236465" cy="10137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48B147" w14:textId="0B4A7BED" w:rsidR="00647AB5" w:rsidRDefault="00647AB5" w:rsidP="00647AB5">
      <w:r>
        <w:rPr>
          <w:b/>
        </w:rPr>
        <w:t>Fokus</w:t>
      </w:r>
      <w:r w:rsidRPr="00634AC9">
        <w:rPr>
          <w:b/>
        </w:rPr>
        <w:t>:</w:t>
      </w:r>
      <w:r>
        <w:t xml:space="preserve"> Grader i benævnelse</w:t>
      </w:r>
      <w:r w:rsidR="005308EC">
        <w:t>, evt. løs som ligning.</w:t>
      </w:r>
    </w:p>
    <w:p w14:paraId="29C5BE0C" w14:textId="77777777" w:rsidR="00647AB5" w:rsidRDefault="00647AB5" w:rsidP="00647AB5">
      <w:pPr>
        <w:rPr>
          <w:b/>
        </w:rPr>
      </w:pPr>
    </w:p>
    <w:p w14:paraId="42419322" w14:textId="77777777" w:rsidR="00916FD7" w:rsidRDefault="00916FD7" w:rsidP="00647AB5">
      <w:pPr>
        <w:rPr>
          <w:b/>
        </w:rPr>
      </w:pPr>
    </w:p>
    <w:p w14:paraId="02A16B05" w14:textId="77777777" w:rsidR="001622EB" w:rsidRDefault="001622EB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37542FA9" w14:textId="3ABD137D" w:rsidR="00916FD7" w:rsidRDefault="00916FD7" w:rsidP="001622EB">
      <w:pPr>
        <w:pStyle w:val="Overskrift1"/>
      </w:pPr>
      <w:r>
        <w:lastRenderedPageBreak/>
        <w:t>Øvelse 7</w:t>
      </w:r>
    </w:p>
    <w:p w14:paraId="22189041" w14:textId="76191C70" w:rsidR="00647AB5" w:rsidRPr="00887B2B" w:rsidRDefault="001622EB" w:rsidP="001622EB">
      <w:pPr>
        <w:pStyle w:val="OPGAVE"/>
      </w:pPr>
      <w:r>
        <w:t>Skriv opgave hele Øvelse 6 ud</w:t>
      </w:r>
    </w:p>
    <w:p w14:paraId="2362C271" w14:textId="77777777" w:rsidR="00647AB5" w:rsidRPr="006C0852" w:rsidRDefault="00647AB5" w:rsidP="00647AB5">
      <w:r>
        <w:t>Gem og udskriv</w:t>
      </w:r>
    </w:p>
    <w:p w14:paraId="1ECA1EB4" w14:textId="77777777" w:rsidR="00647AB5" w:rsidRDefault="00647AB5" w:rsidP="00647AB5">
      <w:pPr>
        <w:rPr>
          <w:i/>
        </w:rPr>
      </w:pPr>
      <w:r>
        <w:rPr>
          <w:i/>
        </w:rPr>
        <w:t>Vælg ”Gem”</w:t>
      </w:r>
    </w:p>
    <w:p w14:paraId="4B0894F7" w14:textId="77777777" w:rsidR="00647AB5" w:rsidRDefault="00647AB5" w:rsidP="00647AB5">
      <w:pPr>
        <w:rPr>
          <w:i/>
        </w:rPr>
      </w:pPr>
      <w:r>
        <w:rPr>
          <w:i/>
        </w:rPr>
        <w:t xml:space="preserve">Vælg evt. ”Vis udskrift” </w:t>
      </w:r>
    </w:p>
    <w:p w14:paraId="23479CB4" w14:textId="77777777" w:rsidR="00647AB5" w:rsidRDefault="00647AB5" w:rsidP="00647AB5">
      <w:pPr>
        <w:rPr>
          <w:i/>
        </w:rPr>
      </w:pPr>
      <w:r>
        <w:rPr>
          <w:i/>
        </w:rPr>
        <w:t>Vælg ”Udskriv”</w:t>
      </w:r>
    </w:p>
    <w:p w14:paraId="0D53581F" w14:textId="77777777" w:rsidR="00A20818" w:rsidRDefault="00A20818" w:rsidP="00647AB5">
      <w:pPr>
        <w:rPr>
          <w:i/>
        </w:rPr>
      </w:pPr>
      <w:r>
        <w:rPr>
          <w:i/>
        </w:rPr>
        <w:t>Aflever til din lærer og få respons på kommunikationsværdien</w:t>
      </w:r>
    </w:p>
    <w:p w14:paraId="51684F9D" w14:textId="77777777" w:rsidR="00904ED3" w:rsidRDefault="00647AB5" w:rsidP="00423614">
      <w:r w:rsidRPr="00634AC9">
        <w:rPr>
          <w:b/>
        </w:rPr>
        <w:t>Fokus:</w:t>
      </w:r>
      <w:r>
        <w:t xml:space="preserve"> Udskrivning</w:t>
      </w:r>
    </w:p>
    <w:p w14:paraId="67CB1198" w14:textId="77777777" w:rsidR="00632DAE" w:rsidRDefault="00632DAE">
      <w:r>
        <w:br w:type="page"/>
      </w:r>
    </w:p>
    <w:p w14:paraId="746EEE0D" w14:textId="77777777" w:rsidR="00632DAE" w:rsidRDefault="00632DAE" w:rsidP="00632DAE">
      <w:pPr>
        <w:pStyle w:val="Overskrift1"/>
      </w:pPr>
      <w:r>
        <w:lastRenderedPageBreak/>
        <w:t>Gode råd til WordMat</w:t>
      </w:r>
    </w:p>
    <w:p w14:paraId="5EAF4FE6" w14:textId="77777777" w:rsidR="00632DAE" w:rsidRDefault="00632DAE" w:rsidP="00632DAE">
      <w:pPr>
        <w:pStyle w:val="Listeafsnit"/>
        <w:numPr>
          <w:ilvl w:val="0"/>
          <w:numId w:val="25"/>
        </w:numPr>
        <w:ind w:left="357" w:hanging="357"/>
      </w:pPr>
      <w:r>
        <w:t xml:space="preserve">Regn altid med mindst 7 betydende cifre (rettes i indstillinger alt+i) </w:t>
      </w:r>
    </w:p>
    <w:p w14:paraId="0699090B" w14:textId="77777777" w:rsidR="00632DAE" w:rsidRDefault="00632DAE" w:rsidP="00632DAE">
      <w:pPr>
        <w:pStyle w:val="Listeafsnit"/>
        <w:numPr>
          <w:ilvl w:val="0"/>
          <w:numId w:val="25"/>
        </w:numPr>
        <w:ind w:left="357" w:hanging="357"/>
      </w:pPr>
      <w:r>
        <w:t>Afrund i konklusion, oftest til 2 decimaler efter komma, men brug din sunde fornuft. Vurder hvor præcist svaret skal være.</w:t>
      </w:r>
    </w:p>
    <w:p w14:paraId="37FCA059" w14:textId="77777777" w:rsidR="00632DAE" w:rsidRDefault="00632DAE" w:rsidP="00632DAE">
      <w:pPr>
        <w:pStyle w:val="Listeafsnit"/>
        <w:numPr>
          <w:ilvl w:val="0"/>
          <w:numId w:val="25"/>
        </w:numPr>
        <w:ind w:left="357" w:hanging="357"/>
      </w:pPr>
      <w:r>
        <w:t>Vil man genberegne, skal man slette facit og = og trykke alt+b igen</w:t>
      </w:r>
    </w:p>
    <w:p w14:paraId="71A03665" w14:textId="77777777" w:rsidR="00632DAE" w:rsidRDefault="00632DAE" w:rsidP="00632DAE">
      <w:pPr>
        <w:pStyle w:val="Listeafsnit"/>
        <w:numPr>
          <w:ilvl w:val="0"/>
          <w:numId w:val="25"/>
        </w:numPr>
        <w:ind w:left="357" w:hanging="357"/>
      </w:pPr>
      <w:r>
        <w:t>Gem ofte, WordMat kan gå ned. Går den ned, er alt væk. Gem med ctrl+s/cmd+s så tit som muligt.</w:t>
      </w:r>
    </w:p>
    <w:p w14:paraId="2A53A625" w14:textId="77777777" w:rsidR="00632DAE" w:rsidRDefault="00632DAE" w:rsidP="00632DAE">
      <w:pPr>
        <w:pStyle w:val="Listeafsnit"/>
        <w:numPr>
          <w:ilvl w:val="0"/>
          <w:numId w:val="25"/>
        </w:numPr>
        <w:ind w:left="357" w:hanging="357"/>
      </w:pPr>
      <w:r>
        <w:t>WordMat til mac, kan ikke helt det samme som windows versionen</w:t>
      </w:r>
    </w:p>
    <w:p w14:paraId="6619B12E" w14:textId="77777777" w:rsidR="00632DAE" w:rsidRDefault="00632DAE" w:rsidP="00632DAE">
      <w:pPr>
        <w:pStyle w:val="Listeafsnit"/>
        <w:numPr>
          <w:ilvl w:val="0"/>
          <w:numId w:val="25"/>
        </w:numPr>
        <w:ind w:left="357" w:hanging="357"/>
      </w:pPr>
      <w:r>
        <w:t>Brug genvejstaster frem for menubjælken - se bagsiden.</w:t>
      </w:r>
    </w:p>
    <w:p w14:paraId="02AF2674" w14:textId="77777777" w:rsidR="00632DAE" w:rsidRDefault="00632DAE" w:rsidP="00632DAE">
      <w:pPr>
        <w:pStyle w:val="Listeafsnit"/>
        <w:numPr>
          <w:ilvl w:val="0"/>
          <w:numId w:val="25"/>
        </w:numPr>
        <w:ind w:left="357" w:hanging="357"/>
      </w:pPr>
      <w:r>
        <w:t>Tjek matematikbankens hjemmeside for om denne vejledning er opdateret</w:t>
      </w:r>
    </w:p>
    <w:p w14:paraId="1462E378" w14:textId="77777777" w:rsidR="00632DAE" w:rsidRDefault="00632DAE" w:rsidP="00632DAE">
      <w:pPr>
        <w:pStyle w:val="Listeafsnit"/>
        <w:numPr>
          <w:ilvl w:val="0"/>
          <w:numId w:val="25"/>
        </w:numPr>
        <w:ind w:left="357" w:hanging="357"/>
      </w:pPr>
      <w:r>
        <w:t xml:space="preserve">Tjek WordMats blog </w:t>
      </w:r>
      <w:hyperlink r:id="rId24" w:history="1">
        <w:r w:rsidRPr="00254DB2">
          <w:t>http://</w:t>
        </w:r>
        <w:r>
          <w:t>WordMat</w:t>
        </w:r>
        <w:r w:rsidRPr="00254DB2">
          <w:t>.blogspot.dk/</w:t>
        </w:r>
      </w:hyperlink>
      <w:r>
        <w:t xml:space="preserve">   </w:t>
      </w:r>
    </w:p>
    <w:p w14:paraId="30BD3655" w14:textId="77777777" w:rsidR="00632DAE" w:rsidRDefault="00632DAE" w:rsidP="00632DAE">
      <w:pPr>
        <w:pStyle w:val="Listeafsnit"/>
        <w:numPr>
          <w:ilvl w:val="0"/>
          <w:numId w:val="25"/>
        </w:numPr>
        <w:ind w:left="357" w:hanging="357"/>
      </w:pPr>
      <w:r>
        <w:t xml:space="preserve">Tjek </w:t>
      </w:r>
      <w:hyperlink r:id="rId25" w:history="1">
        <w:r w:rsidRPr="00254DB2">
          <w:t>http://www.eduap.com/</w:t>
        </w:r>
        <w:r>
          <w:t>WordMat</w:t>
        </w:r>
        <w:r w:rsidRPr="00254DB2">
          <w:t>/FAQ.aspx</w:t>
        </w:r>
      </w:hyperlink>
      <w:r>
        <w:t xml:space="preserve">  </w:t>
      </w:r>
    </w:p>
    <w:p w14:paraId="65DA2D26" w14:textId="77777777" w:rsidR="00632DAE" w:rsidRDefault="00632DAE" w:rsidP="00632DAE">
      <w:pPr>
        <w:pStyle w:val="Overskrift1"/>
      </w:pPr>
      <w:r>
        <w:t>Kendte problemer:</w:t>
      </w:r>
    </w:p>
    <w:p w14:paraId="7E02F593" w14:textId="77777777" w:rsidR="00632DAE" w:rsidRDefault="00632DAE" w:rsidP="00632DAE">
      <w:pPr>
        <w:pStyle w:val="Listeafsnit"/>
        <w:numPr>
          <w:ilvl w:val="0"/>
          <w:numId w:val="29"/>
        </w:numPr>
      </w:pPr>
      <w:r>
        <w:t>Mac kan ikke bruge excel ark. Fx statistikdelen. (Prøver man - dør programmet)</w:t>
      </w:r>
    </w:p>
    <w:p w14:paraId="52940263" w14:textId="77777777" w:rsidR="00632DAE" w:rsidRDefault="00632DAE" w:rsidP="00632DAE">
      <w:pPr>
        <w:pStyle w:val="Listeafsnit"/>
        <w:numPr>
          <w:ilvl w:val="0"/>
          <w:numId w:val="29"/>
        </w:numPr>
      </w:pPr>
      <w:r>
        <w:t>Omskrivning af resultater, virker bedst i office 2013</w:t>
      </w:r>
    </w:p>
    <w:p w14:paraId="132C5EB8" w14:textId="77777777" w:rsidR="00632DAE" w:rsidRDefault="00632DAE" w:rsidP="00632DAE">
      <w:pPr>
        <w:pStyle w:val="Listeafsnit"/>
        <w:numPr>
          <w:ilvl w:val="0"/>
          <w:numId w:val="29"/>
        </w:numPr>
      </w:pPr>
      <w:r>
        <w:t xml:space="preserve">Driller wordmat - tryk alt+i </w:t>
      </w:r>
      <w:r>
        <w:sym w:font="Wingdings" w:char="F0E0"/>
      </w:r>
      <w:r>
        <w:t xml:space="preserve"> vælg avanceret </w:t>
      </w:r>
      <w:r>
        <w:sym w:font="Wingdings" w:char="F0E0"/>
      </w:r>
      <w:r>
        <w:t xml:space="preserve"> genstart wordmat  - genstart 2 gange for bedste resultat.</w:t>
      </w:r>
    </w:p>
    <w:p w14:paraId="29C31646" w14:textId="5B9E6D11" w:rsidR="00904ED3" w:rsidRDefault="00904ED3">
      <w:r>
        <w:br w:type="page"/>
      </w:r>
    </w:p>
    <w:p w14:paraId="3C3A45E9" w14:textId="0515D1D9" w:rsidR="008A4D5E" w:rsidRDefault="00904ED3" w:rsidP="00904ED3">
      <w:pPr>
        <w:pStyle w:val="Overskrift1"/>
      </w:pPr>
      <w:r>
        <w:lastRenderedPageBreak/>
        <w:t xml:space="preserve">Genveje til </w:t>
      </w:r>
      <w:r w:rsidR="009526CB">
        <w:t>WordMat</w:t>
      </w:r>
    </w:p>
    <w:p w14:paraId="2298C441" w14:textId="77777777" w:rsidR="009B06D6" w:rsidRPr="009B06D6" w:rsidRDefault="009B06D6" w:rsidP="009B06D6"/>
    <w:tbl>
      <w:tblPr>
        <w:tblStyle w:val="Tabel-Gitter"/>
        <w:tblW w:w="0" w:type="auto"/>
        <w:jc w:val="center"/>
        <w:tblLook w:val="04A0" w:firstRow="1" w:lastRow="0" w:firstColumn="1" w:lastColumn="0" w:noHBand="0" w:noVBand="1"/>
      </w:tblPr>
      <w:tblGrid>
        <w:gridCol w:w="1395"/>
        <w:gridCol w:w="5740"/>
      </w:tblGrid>
      <w:tr w:rsidR="009B06D6" w:rsidRPr="009B06D6" w14:paraId="38963863" w14:textId="77777777" w:rsidTr="009B06D6">
        <w:trPr>
          <w:jc w:val="center"/>
        </w:trPr>
        <w:tc>
          <w:tcPr>
            <w:tcW w:w="1395" w:type="dxa"/>
          </w:tcPr>
          <w:p w14:paraId="59ADA576" w14:textId="77777777" w:rsidR="009B06D6" w:rsidRPr="009B06D6" w:rsidRDefault="009B06D6" w:rsidP="00DD0E60">
            <w:pPr>
              <w:rPr>
                <w:sz w:val="40"/>
              </w:rPr>
            </w:pPr>
            <w:r w:rsidRPr="009B06D6">
              <w:rPr>
                <w:sz w:val="40"/>
              </w:rPr>
              <w:t>Alt+m</w:t>
            </w:r>
          </w:p>
        </w:tc>
        <w:tc>
          <w:tcPr>
            <w:tcW w:w="5740" w:type="dxa"/>
          </w:tcPr>
          <w:p w14:paraId="75B19461" w14:textId="77777777" w:rsidR="009B06D6" w:rsidRPr="009B06D6" w:rsidRDefault="009B06D6" w:rsidP="00DD0E60">
            <w:pPr>
              <w:rPr>
                <w:sz w:val="40"/>
              </w:rPr>
            </w:pPr>
            <w:r w:rsidRPr="009B06D6">
              <w:rPr>
                <w:sz w:val="40"/>
              </w:rPr>
              <w:t>Nyt matematikfelt</w:t>
            </w:r>
          </w:p>
        </w:tc>
      </w:tr>
      <w:tr w:rsidR="009B06D6" w:rsidRPr="009B06D6" w14:paraId="3B88D1C3" w14:textId="77777777" w:rsidTr="009B06D6">
        <w:trPr>
          <w:jc w:val="center"/>
        </w:trPr>
        <w:tc>
          <w:tcPr>
            <w:tcW w:w="1395" w:type="dxa"/>
          </w:tcPr>
          <w:p w14:paraId="75FDFE36" w14:textId="77777777" w:rsidR="009B06D6" w:rsidRPr="009B06D6" w:rsidRDefault="009B06D6" w:rsidP="00DD0E60">
            <w:pPr>
              <w:rPr>
                <w:sz w:val="40"/>
              </w:rPr>
            </w:pPr>
            <w:r w:rsidRPr="009B06D6">
              <w:rPr>
                <w:sz w:val="40"/>
              </w:rPr>
              <w:t>Alt+b</w:t>
            </w:r>
          </w:p>
        </w:tc>
        <w:tc>
          <w:tcPr>
            <w:tcW w:w="5740" w:type="dxa"/>
          </w:tcPr>
          <w:p w14:paraId="2C0E4C10" w14:textId="77777777" w:rsidR="009B06D6" w:rsidRPr="009B06D6" w:rsidRDefault="009B06D6" w:rsidP="00DD0E60">
            <w:pPr>
              <w:rPr>
                <w:sz w:val="40"/>
              </w:rPr>
            </w:pPr>
            <w:r w:rsidRPr="009B06D6">
              <w:rPr>
                <w:sz w:val="40"/>
              </w:rPr>
              <w:t>Beregner resultatet</w:t>
            </w:r>
          </w:p>
        </w:tc>
      </w:tr>
      <w:tr w:rsidR="009B06D6" w:rsidRPr="009B06D6" w14:paraId="16BFA319" w14:textId="77777777" w:rsidTr="009B06D6">
        <w:trPr>
          <w:jc w:val="center"/>
        </w:trPr>
        <w:tc>
          <w:tcPr>
            <w:tcW w:w="1395" w:type="dxa"/>
          </w:tcPr>
          <w:p w14:paraId="0AE3F86A" w14:textId="77777777" w:rsidR="009B06D6" w:rsidRPr="009B06D6" w:rsidRDefault="009B06D6" w:rsidP="00DD0E60">
            <w:pPr>
              <w:rPr>
                <w:sz w:val="40"/>
              </w:rPr>
            </w:pPr>
            <w:r w:rsidRPr="009B06D6">
              <w:rPr>
                <w:sz w:val="40"/>
              </w:rPr>
              <w:t>Alt+l</w:t>
            </w:r>
          </w:p>
        </w:tc>
        <w:tc>
          <w:tcPr>
            <w:tcW w:w="5740" w:type="dxa"/>
          </w:tcPr>
          <w:p w14:paraId="66BDB46D" w14:textId="77777777" w:rsidR="009B06D6" w:rsidRPr="009B06D6" w:rsidRDefault="009B06D6" w:rsidP="00DD0E60">
            <w:pPr>
              <w:rPr>
                <w:sz w:val="40"/>
              </w:rPr>
            </w:pPr>
            <w:r w:rsidRPr="009B06D6">
              <w:rPr>
                <w:sz w:val="40"/>
              </w:rPr>
              <w:t>Beregner ligninger</w:t>
            </w:r>
          </w:p>
        </w:tc>
      </w:tr>
      <w:tr w:rsidR="009B06D6" w:rsidRPr="009B06D6" w14:paraId="69B8172A" w14:textId="77777777" w:rsidTr="009B06D6">
        <w:trPr>
          <w:jc w:val="center"/>
        </w:trPr>
        <w:tc>
          <w:tcPr>
            <w:tcW w:w="1395" w:type="dxa"/>
          </w:tcPr>
          <w:p w14:paraId="50E0C654" w14:textId="77777777" w:rsidR="009B06D6" w:rsidRPr="009B06D6" w:rsidRDefault="009B06D6" w:rsidP="00DD0E60">
            <w:pPr>
              <w:rPr>
                <w:sz w:val="40"/>
              </w:rPr>
            </w:pPr>
            <w:r w:rsidRPr="009B06D6">
              <w:rPr>
                <w:sz w:val="40"/>
              </w:rPr>
              <w:t>Alt+r</w:t>
            </w:r>
          </w:p>
        </w:tc>
        <w:tc>
          <w:tcPr>
            <w:tcW w:w="5740" w:type="dxa"/>
          </w:tcPr>
          <w:p w14:paraId="5A2572F5" w14:textId="77777777" w:rsidR="009B06D6" w:rsidRPr="009B06D6" w:rsidRDefault="009B06D6" w:rsidP="00DD0E60">
            <w:pPr>
              <w:rPr>
                <w:sz w:val="40"/>
              </w:rPr>
            </w:pPr>
            <w:r w:rsidRPr="009B06D6">
              <w:rPr>
                <w:sz w:val="40"/>
              </w:rPr>
              <w:t>Kopierer forrige resultat</w:t>
            </w:r>
          </w:p>
        </w:tc>
      </w:tr>
      <w:tr w:rsidR="009B06D6" w:rsidRPr="009B06D6" w14:paraId="61744E76" w14:textId="77777777" w:rsidTr="009B06D6">
        <w:trPr>
          <w:jc w:val="center"/>
        </w:trPr>
        <w:tc>
          <w:tcPr>
            <w:tcW w:w="1395" w:type="dxa"/>
          </w:tcPr>
          <w:p w14:paraId="565D9141" w14:textId="77777777" w:rsidR="009B06D6" w:rsidRPr="009B06D6" w:rsidRDefault="009B06D6" w:rsidP="00DD0E60">
            <w:pPr>
              <w:rPr>
                <w:sz w:val="40"/>
              </w:rPr>
            </w:pPr>
            <w:r w:rsidRPr="009B06D6">
              <w:rPr>
                <w:sz w:val="40"/>
              </w:rPr>
              <w:t>Alt+g</w:t>
            </w:r>
          </w:p>
        </w:tc>
        <w:tc>
          <w:tcPr>
            <w:tcW w:w="5740" w:type="dxa"/>
          </w:tcPr>
          <w:p w14:paraId="5E9A5323" w14:textId="77777777" w:rsidR="009B06D6" w:rsidRPr="009B06D6" w:rsidRDefault="009B06D6" w:rsidP="00DD0E60">
            <w:pPr>
              <w:rPr>
                <w:sz w:val="40"/>
              </w:rPr>
            </w:pPr>
            <w:r w:rsidRPr="009B06D6">
              <w:rPr>
                <w:sz w:val="40"/>
              </w:rPr>
              <w:t>Laver prikgange (·)</w:t>
            </w:r>
          </w:p>
        </w:tc>
      </w:tr>
      <w:tr w:rsidR="009B06D6" w:rsidRPr="009B06D6" w14:paraId="2975C1BA" w14:textId="77777777" w:rsidTr="009B06D6">
        <w:trPr>
          <w:jc w:val="center"/>
        </w:trPr>
        <w:tc>
          <w:tcPr>
            <w:tcW w:w="1395" w:type="dxa"/>
          </w:tcPr>
          <w:p w14:paraId="45F30286" w14:textId="77777777" w:rsidR="009B06D6" w:rsidRPr="009B06D6" w:rsidRDefault="009B06D6" w:rsidP="00DD0E60">
            <w:pPr>
              <w:rPr>
                <w:sz w:val="40"/>
              </w:rPr>
            </w:pPr>
            <w:r w:rsidRPr="009B06D6">
              <w:rPr>
                <w:sz w:val="40"/>
              </w:rPr>
              <w:t>Alt+i</w:t>
            </w:r>
          </w:p>
        </w:tc>
        <w:tc>
          <w:tcPr>
            <w:tcW w:w="5740" w:type="dxa"/>
          </w:tcPr>
          <w:p w14:paraId="16B4999C" w14:textId="77777777" w:rsidR="009B06D6" w:rsidRPr="009B06D6" w:rsidRDefault="009B06D6" w:rsidP="00DD0E60">
            <w:pPr>
              <w:rPr>
                <w:sz w:val="40"/>
              </w:rPr>
            </w:pPr>
            <w:r w:rsidRPr="009B06D6">
              <w:rPr>
                <w:sz w:val="40"/>
              </w:rPr>
              <w:t>Indstillinger</w:t>
            </w:r>
          </w:p>
        </w:tc>
      </w:tr>
      <w:tr w:rsidR="009B06D6" w:rsidRPr="009B06D6" w14:paraId="7DB7FBD9" w14:textId="77777777" w:rsidTr="009B06D6">
        <w:trPr>
          <w:jc w:val="center"/>
        </w:trPr>
        <w:tc>
          <w:tcPr>
            <w:tcW w:w="1395" w:type="dxa"/>
          </w:tcPr>
          <w:p w14:paraId="2595BE0F" w14:textId="77777777" w:rsidR="009B06D6" w:rsidRPr="009B06D6" w:rsidRDefault="009B06D6" w:rsidP="00DD0E60">
            <w:pPr>
              <w:rPr>
                <w:sz w:val="40"/>
              </w:rPr>
            </w:pPr>
            <w:r w:rsidRPr="009B06D6">
              <w:rPr>
                <w:sz w:val="40"/>
              </w:rPr>
              <w:t>Alt+e</w:t>
            </w:r>
          </w:p>
        </w:tc>
        <w:tc>
          <w:tcPr>
            <w:tcW w:w="5740" w:type="dxa"/>
          </w:tcPr>
          <w:p w14:paraId="7CA915D8" w14:textId="77777777" w:rsidR="009B06D6" w:rsidRPr="009B06D6" w:rsidRDefault="009B06D6" w:rsidP="00DD0E60">
            <w:pPr>
              <w:rPr>
                <w:sz w:val="40"/>
              </w:rPr>
            </w:pPr>
            <w:r w:rsidRPr="009B06D6">
              <w:rPr>
                <w:sz w:val="40"/>
              </w:rPr>
              <w:t>Slår enheder fra og til</w:t>
            </w:r>
          </w:p>
        </w:tc>
      </w:tr>
      <w:tr w:rsidR="009B06D6" w:rsidRPr="009B06D6" w14:paraId="2D167F7E" w14:textId="77777777" w:rsidTr="009B06D6">
        <w:trPr>
          <w:jc w:val="center"/>
        </w:trPr>
        <w:tc>
          <w:tcPr>
            <w:tcW w:w="1395" w:type="dxa"/>
          </w:tcPr>
          <w:p w14:paraId="1645A1C1" w14:textId="77777777" w:rsidR="009B06D6" w:rsidRPr="009B06D6" w:rsidRDefault="009B06D6" w:rsidP="00DD0E60">
            <w:pPr>
              <w:rPr>
                <w:sz w:val="40"/>
              </w:rPr>
            </w:pPr>
            <w:r w:rsidRPr="009B06D6">
              <w:rPr>
                <w:sz w:val="40"/>
              </w:rPr>
              <w:t>Alt+d</w:t>
            </w:r>
          </w:p>
        </w:tc>
        <w:tc>
          <w:tcPr>
            <w:tcW w:w="5740" w:type="dxa"/>
          </w:tcPr>
          <w:p w14:paraId="085B2E93" w14:textId="77777777" w:rsidR="009B06D6" w:rsidRPr="009B06D6" w:rsidRDefault="009B06D6" w:rsidP="00DD0E60">
            <w:pPr>
              <w:rPr>
                <w:sz w:val="40"/>
              </w:rPr>
            </w:pPr>
            <w:r w:rsidRPr="009B06D6">
              <w:rPr>
                <w:sz w:val="40"/>
              </w:rPr>
              <w:t>Definerer??</w:t>
            </w:r>
          </w:p>
        </w:tc>
      </w:tr>
      <w:tr w:rsidR="009B06D6" w:rsidRPr="009B06D6" w14:paraId="58614F88" w14:textId="77777777" w:rsidTr="009B06D6">
        <w:trPr>
          <w:jc w:val="center"/>
        </w:trPr>
        <w:tc>
          <w:tcPr>
            <w:tcW w:w="1395" w:type="dxa"/>
          </w:tcPr>
          <w:p w14:paraId="5325C031" w14:textId="77777777" w:rsidR="009B06D6" w:rsidRPr="009B06D6" w:rsidRDefault="009B06D6" w:rsidP="00DD0E60">
            <w:pPr>
              <w:rPr>
                <w:sz w:val="40"/>
              </w:rPr>
            </w:pPr>
            <w:r w:rsidRPr="009B06D6">
              <w:rPr>
                <w:sz w:val="40"/>
              </w:rPr>
              <w:t>Alt+s</w:t>
            </w:r>
          </w:p>
        </w:tc>
        <w:tc>
          <w:tcPr>
            <w:tcW w:w="5740" w:type="dxa"/>
          </w:tcPr>
          <w:p w14:paraId="6A4AF336" w14:textId="77777777" w:rsidR="009B06D6" w:rsidRPr="009B06D6" w:rsidRDefault="009B06D6" w:rsidP="00DD0E60">
            <w:pPr>
              <w:rPr>
                <w:sz w:val="40"/>
              </w:rPr>
            </w:pPr>
            <w:r w:rsidRPr="009B06D6">
              <w:rPr>
                <w:sz w:val="40"/>
              </w:rPr>
              <w:t>Sletter definitioner</w:t>
            </w:r>
          </w:p>
        </w:tc>
      </w:tr>
      <w:tr w:rsidR="009B06D6" w:rsidRPr="009B06D6" w14:paraId="006E3C57" w14:textId="77777777" w:rsidTr="009B06D6">
        <w:trPr>
          <w:jc w:val="center"/>
        </w:trPr>
        <w:tc>
          <w:tcPr>
            <w:tcW w:w="1395" w:type="dxa"/>
          </w:tcPr>
          <w:p w14:paraId="28350A58" w14:textId="77777777" w:rsidR="009B06D6" w:rsidRPr="009B06D6" w:rsidRDefault="009B06D6" w:rsidP="00DD0E60">
            <w:pPr>
              <w:rPr>
                <w:sz w:val="40"/>
              </w:rPr>
            </w:pPr>
            <w:r w:rsidRPr="009B06D6">
              <w:rPr>
                <w:sz w:val="40"/>
              </w:rPr>
              <w:t>Alt+p</w:t>
            </w:r>
          </w:p>
        </w:tc>
        <w:tc>
          <w:tcPr>
            <w:tcW w:w="5740" w:type="dxa"/>
          </w:tcPr>
          <w:p w14:paraId="15DAA810" w14:textId="77777777" w:rsidR="009B06D6" w:rsidRPr="009B06D6" w:rsidRDefault="009B06D6" w:rsidP="00DD0E60">
            <w:pPr>
              <w:rPr>
                <w:sz w:val="40"/>
              </w:rPr>
            </w:pPr>
            <w:r w:rsidRPr="009B06D6">
              <w:rPr>
                <w:sz w:val="40"/>
              </w:rPr>
              <w:t>Plot graf</w:t>
            </w:r>
          </w:p>
        </w:tc>
      </w:tr>
      <w:tr w:rsidR="009B06D6" w:rsidRPr="009B06D6" w14:paraId="70F0D6BE" w14:textId="77777777" w:rsidTr="009B06D6">
        <w:trPr>
          <w:jc w:val="center"/>
        </w:trPr>
        <w:tc>
          <w:tcPr>
            <w:tcW w:w="1395" w:type="dxa"/>
          </w:tcPr>
          <w:p w14:paraId="200D96DF" w14:textId="77777777" w:rsidR="009B06D6" w:rsidRPr="009B06D6" w:rsidRDefault="009B06D6" w:rsidP="00DD0E60">
            <w:pPr>
              <w:rPr>
                <w:sz w:val="40"/>
              </w:rPr>
            </w:pPr>
            <w:r w:rsidRPr="009B06D6">
              <w:rPr>
                <w:sz w:val="40"/>
              </w:rPr>
              <w:t>Alt+o</w:t>
            </w:r>
          </w:p>
        </w:tc>
        <w:tc>
          <w:tcPr>
            <w:tcW w:w="5740" w:type="dxa"/>
          </w:tcPr>
          <w:p w14:paraId="4461A482" w14:textId="77777777" w:rsidR="009B06D6" w:rsidRPr="009B06D6" w:rsidRDefault="009B06D6" w:rsidP="00DD0E60">
            <w:pPr>
              <w:rPr>
                <w:sz w:val="40"/>
              </w:rPr>
            </w:pPr>
            <w:r w:rsidRPr="009B06D6">
              <w:rPr>
                <w:sz w:val="40"/>
              </w:rPr>
              <w:t>Omskriv</w:t>
            </w:r>
          </w:p>
        </w:tc>
      </w:tr>
      <w:tr w:rsidR="009B06D6" w:rsidRPr="009B06D6" w14:paraId="76BAAC4C" w14:textId="77777777" w:rsidTr="009B06D6">
        <w:trPr>
          <w:jc w:val="center"/>
        </w:trPr>
        <w:tc>
          <w:tcPr>
            <w:tcW w:w="1395" w:type="dxa"/>
          </w:tcPr>
          <w:p w14:paraId="626B3281" w14:textId="77777777" w:rsidR="009B06D6" w:rsidRPr="009B06D6" w:rsidRDefault="009B06D6" w:rsidP="00DD0E60">
            <w:pPr>
              <w:rPr>
                <w:sz w:val="40"/>
              </w:rPr>
            </w:pPr>
            <w:r w:rsidRPr="009B06D6">
              <w:rPr>
                <w:sz w:val="40"/>
              </w:rPr>
              <w:t>Alt+n</w:t>
            </w:r>
          </w:p>
        </w:tc>
        <w:tc>
          <w:tcPr>
            <w:tcW w:w="5740" w:type="dxa"/>
          </w:tcPr>
          <w:p w14:paraId="457D65E4" w14:textId="77777777" w:rsidR="009B06D6" w:rsidRPr="009B06D6" w:rsidRDefault="009B06D6" w:rsidP="00DD0E60">
            <w:pPr>
              <w:rPr>
                <w:sz w:val="40"/>
              </w:rPr>
            </w:pPr>
            <w:r w:rsidRPr="009B06D6">
              <w:rPr>
                <w:sz w:val="40"/>
              </w:rPr>
              <w:t>Numerisk/eksakt/auto</w:t>
            </w:r>
          </w:p>
        </w:tc>
      </w:tr>
      <w:tr w:rsidR="009B06D6" w:rsidRPr="009B06D6" w14:paraId="2971168B" w14:textId="77777777" w:rsidTr="009B06D6">
        <w:trPr>
          <w:jc w:val="center"/>
        </w:trPr>
        <w:tc>
          <w:tcPr>
            <w:tcW w:w="1395" w:type="dxa"/>
          </w:tcPr>
          <w:p w14:paraId="7270E2F5" w14:textId="77777777" w:rsidR="009B06D6" w:rsidRPr="009B06D6" w:rsidRDefault="009B06D6" w:rsidP="00DD0E60">
            <w:pPr>
              <w:rPr>
                <w:sz w:val="40"/>
              </w:rPr>
            </w:pPr>
            <w:r w:rsidRPr="009B06D6">
              <w:rPr>
                <w:sz w:val="40"/>
              </w:rPr>
              <w:t>Alt+t</w:t>
            </w:r>
          </w:p>
        </w:tc>
        <w:tc>
          <w:tcPr>
            <w:tcW w:w="5740" w:type="dxa"/>
          </w:tcPr>
          <w:p w14:paraId="6FBFBAE0" w14:textId="77777777" w:rsidR="009B06D6" w:rsidRPr="009B06D6" w:rsidRDefault="009B06D6" w:rsidP="00DD0E60">
            <w:pPr>
              <w:rPr>
                <w:sz w:val="40"/>
              </w:rPr>
            </w:pPr>
            <w:r w:rsidRPr="009B06D6">
              <w:rPr>
                <w:sz w:val="40"/>
              </w:rPr>
              <w:t>Konverter LaTex (avanceret mat)</w:t>
            </w:r>
          </w:p>
        </w:tc>
      </w:tr>
    </w:tbl>
    <w:p w14:paraId="727A8D03" w14:textId="07391E9A" w:rsidR="009B06D6" w:rsidRPr="009B06D6" w:rsidRDefault="009B06D6" w:rsidP="009B06D6"/>
    <w:sectPr w:rsidR="009B06D6" w:rsidRPr="009B06D6" w:rsidSect="00CD30D4">
      <w:headerReference w:type="default" r:id="rId26"/>
      <w:footerReference w:type="default" r:id="rId27"/>
      <w:type w:val="continuous"/>
      <w:pgSz w:w="11906" w:h="16838"/>
      <w:pgMar w:top="1701" w:right="1134" w:bottom="1701" w:left="1134" w:header="709" w:footer="9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353015" w14:textId="77777777" w:rsidR="00C30B18" w:rsidRDefault="00C30B18">
      <w:r>
        <w:separator/>
      </w:r>
    </w:p>
  </w:endnote>
  <w:endnote w:type="continuationSeparator" w:id="0">
    <w:p w14:paraId="49538E5E" w14:textId="77777777" w:rsidR="00C30B18" w:rsidRDefault="00C30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FE22CB" w14:textId="77777777" w:rsidR="00A54498" w:rsidRDefault="00A54498" w:rsidP="00CD30D4">
    <w:pPr>
      <w:pStyle w:val="Sidefod"/>
      <w:tabs>
        <w:tab w:val="clear" w:pos="4819"/>
        <w:tab w:val="clear" w:pos="9638"/>
        <w:tab w:val="left" w:pos="3771"/>
      </w:tabs>
    </w:pPr>
    <w:r>
      <w:rPr>
        <w:noProof/>
      </w:rPr>
      <w:drawing>
        <wp:anchor distT="0" distB="0" distL="114300" distR="114300" simplePos="0" relativeHeight="251657728" behindDoc="0" locked="0" layoutInCell="1" allowOverlap="1" wp14:anchorId="1AE865EB" wp14:editId="609AB9D1">
          <wp:simplePos x="0" y="0"/>
          <wp:positionH relativeFrom="column">
            <wp:posOffset>-814705</wp:posOffset>
          </wp:positionH>
          <wp:positionV relativeFrom="paragraph">
            <wp:posOffset>-588917</wp:posOffset>
          </wp:positionV>
          <wp:extent cx="2306320" cy="1344295"/>
          <wp:effectExtent l="0" t="0" r="0" b="8255"/>
          <wp:wrapNone/>
          <wp:docPr id="766" name="Billede 766" descr="C:\Users\graae\Documents\www\matematikbanken\Logo\til signat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graae\Documents\www\matematikbanken\Logo\til signatu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6320" cy="1344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9776" behindDoc="0" locked="0" layoutInCell="1" allowOverlap="1" wp14:anchorId="2AD771C6" wp14:editId="26349385">
              <wp:simplePos x="0" y="0"/>
              <wp:positionH relativeFrom="page">
                <wp:posOffset>-1360</wp:posOffset>
              </wp:positionH>
              <wp:positionV relativeFrom="page">
                <wp:posOffset>9841683</wp:posOffset>
              </wp:positionV>
              <wp:extent cx="7543165" cy="190500"/>
              <wp:effectExtent l="0" t="0" r="21590" b="0"/>
              <wp:wrapNone/>
              <wp:docPr id="757" name="Grupp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43165" cy="190500"/>
                        <a:chOff x="0" y="14970"/>
                        <a:chExt cx="12255" cy="300"/>
                      </a:xfrm>
                    </wpg:grpSpPr>
                    <wps:wsp>
                      <wps:cNvPr id="758" name="Text Box 25"/>
                      <wps:cNvSpPr txBox="1">
                        <a:spLocks noChangeArrowheads="1"/>
                      </wps:cNvSpPr>
                      <wps:spPr bwMode="auto">
                        <a:xfrm>
                          <a:off x="10803" y="14982"/>
                          <a:ext cx="659" cy="28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83778D" w14:textId="17EB9DDA" w:rsidR="00A54498" w:rsidRDefault="00A54498" w:rsidP="00CD30D4">
                            <w:pPr>
                              <w:jc w:val="center"/>
                            </w:pPr>
                            <w:r>
                              <w:t xml:space="preserve">- </w:t>
                            </w:r>
                            <w:r>
                              <w:fldChar w:fldCharType="begin"/>
                            </w:r>
                            <w:r>
                              <w:instrText>PAGE    \* MERGEFORMAT</w:instrText>
                            </w:r>
                            <w:r>
                              <w:fldChar w:fldCharType="separate"/>
                            </w:r>
                            <w:r w:rsidR="00B7644D" w:rsidRPr="00B7644D">
                              <w:rPr>
                                <w:noProof/>
                                <w:color w:val="8C8C8C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8C8C8C"/>
                              </w:rPr>
                              <w:fldChar w:fldCharType="end"/>
                            </w:r>
                            <w:r>
                              <w:rPr>
                                <w:color w:val="8C8C8C"/>
                              </w:rPr>
                              <w:t xml:space="preserve"> 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759" name="Group 31"/>
                      <wpg:cNvGrpSpPr>
                        <a:grpSpLocks/>
                      </wpg:cNvGrpSpPr>
                      <wpg:grpSpPr bwMode="auto">
                        <a:xfrm flipH="1">
                          <a:off x="0" y="14970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760" name="AutoShape 27"/>
                        <wps:cNvCnPr>
                          <a:cxnSpLocks noChangeShapeType="1"/>
                        </wps:cNvCnPr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1" name="AutoShape 28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AD771C6" id="Gruppe 33" o:spid="_x0000_s1050" style="position:absolute;margin-left:-.1pt;margin-top:774.95pt;width:593.95pt;height:15pt;z-index:251659776;mso-width-percent:1000;mso-position-horizontal-relative:page;mso-position-vertical-relative:page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51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" filled="f" stroked="f">
                <v:textbox inset="0,0,0,0">
                  <w:txbxContent>
                    <w:p w14:paraId="5383778D" w14:textId="17EB9DDA" w:rsidR="00A54498" w:rsidRDefault="00A54498" w:rsidP="00CD30D4">
                      <w:pPr>
                        <w:jc w:val="center"/>
                      </w:pPr>
                      <w:r>
                        <w:t xml:space="preserve">- </w:t>
                      </w:r>
                      <w:r>
                        <w:fldChar w:fldCharType="begin"/>
                      </w:r>
                      <w:r>
                        <w:instrText>PAGE    \* MERGEFORMAT</w:instrText>
                      </w:r>
                      <w:r>
                        <w:fldChar w:fldCharType="separate"/>
                      </w:r>
                      <w:r w:rsidR="00B7644D" w:rsidRPr="00B7644D">
                        <w:rPr>
                          <w:noProof/>
                          <w:color w:val="8C8C8C"/>
                        </w:rPr>
                        <w:t>1</w:t>
                      </w:r>
                      <w:r>
                        <w:rPr>
                          <w:noProof/>
                          <w:color w:val="8C8C8C"/>
                        </w:rPr>
                        <w:fldChar w:fldCharType="end"/>
                      </w:r>
                      <w:r>
                        <w:rPr>
                          <w:color w:val="8C8C8C"/>
                        </w:rPr>
                        <w:t xml:space="preserve"> -</w:t>
                      </w:r>
                    </w:p>
                  </w:txbxContent>
                </v:textbox>
              </v:shape>
              <v:group id="Group 31" o:spid="_x0000_s1052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27" o:spid="_x0000_s1053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" strokecolor="#a5a5a5"/>
                <v:shape id="AutoShape 28" o:spid="_x0000_s1054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" adj="20904" strokecolor="#a5a5a5"/>
              </v:group>
              <w10:wrap anchorx="page" anchory="page"/>
            </v:group>
          </w:pict>
        </mc:Fallback>
      </mc:AlternateContent>
    </w:r>
    <w:r>
      <w:tab/>
    </w:r>
  </w:p>
  <w:p w14:paraId="1389AA14" w14:textId="77777777" w:rsidR="00A54498" w:rsidRDefault="00A54498">
    <w:pPr>
      <w:pStyle w:val="Sidefod"/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4A0C1FF2" wp14:editId="4E325D75">
              <wp:simplePos x="0" y="0"/>
              <wp:positionH relativeFrom="column">
                <wp:posOffset>321129</wp:posOffset>
              </wp:positionH>
              <wp:positionV relativeFrom="paragraph">
                <wp:posOffset>96974</wp:posOffset>
              </wp:positionV>
              <wp:extent cx="6172200" cy="688340"/>
              <wp:effectExtent l="0" t="0" r="0" b="0"/>
              <wp:wrapNone/>
              <wp:docPr id="762" name="Tekstfel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6883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AAE838" w14:textId="5A63AFA3" w:rsidR="00A54498" w:rsidRDefault="00A54498" w:rsidP="00CD30D4">
                          <w:pPr>
                            <w:rPr>
                              <w:rFonts w:ascii="Verdana" w:hAnsi="Verdana"/>
                              <w:color w:val="1F497D"/>
                              <w:sz w:val="16"/>
                              <w:szCs w:val="20"/>
                              <w:shd w:val="clear" w:color="auto" w:fill="FDFDFD"/>
                            </w:rPr>
                          </w:pPr>
                          <w:r w:rsidRPr="00FC267A">
                            <w:rPr>
                              <w:rFonts w:ascii="Verdana" w:hAnsi="Verdana"/>
                              <w:color w:val="1F497D"/>
                              <w:sz w:val="16"/>
                              <w:szCs w:val="20"/>
                              <w:shd w:val="clear" w:color="auto" w:fill="FDFDFD"/>
                            </w:rPr>
                            <w:t>Eksemplarfremstilling af papirkopier/prints til undervisningsbrug</w:t>
                          </w:r>
                          <w:r>
                            <w:rPr>
                              <w:rFonts w:ascii="Verdana" w:hAnsi="Verdana"/>
                              <w:color w:val="1F497D"/>
                              <w:sz w:val="16"/>
                              <w:szCs w:val="20"/>
                              <w:shd w:val="clear" w:color="auto" w:fill="FDFDFD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1F497D"/>
                              <w:sz w:val="16"/>
                              <w:szCs w:val="20"/>
                              <w:shd w:val="clear" w:color="auto" w:fill="FDFDFD"/>
                            </w:rPr>
                            <w:tab/>
                            <w:t xml:space="preserve">   </w:t>
                          </w:r>
                          <w:r w:rsidRPr="009F0587">
                            <w:rPr>
                              <w:rFonts w:ascii="Verdana" w:hAnsi="Verdana"/>
                              <w:sz w:val="16"/>
                            </w:rPr>
                            <w:t xml:space="preserve">Redigeret: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instrText xml:space="preserve"> SAVEDATE \@ "d. MMMM yyyy" \* MERGEFORMAT </w:instrTex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fldChar w:fldCharType="separate"/>
                          </w:r>
                          <w:r w:rsidR="005918BE">
                            <w:rPr>
                              <w:rFonts w:ascii="Verdana" w:hAnsi="Verdana"/>
                              <w:noProof/>
                              <w:sz w:val="16"/>
                            </w:rPr>
                            <w:t>6. februar 2018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fldChar w:fldCharType="end"/>
                          </w:r>
                        </w:p>
                        <w:p w14:paraId="0A9B952C" w14:textId="77777777" w:rsidR="00A54498" w:rsidRPr="00FC267A" w:rsidRDefault="00A54498" w:rsidP="00CD30D4">
                          <w:pPr>
                            <w:rPr>
                              <w:rFonts w:cs="Calibri"/>
                              <w:sz w:val="20"/>
                            </w:rPr>
                          </w:pPr>
                          <w:r w:rsidRPr="00FC267A">
                            <w:rPr>
                              <w:rFonts w:ascii="Verdana" w:hAnsi="Verdana"/>
                              <w:color w:val="1F497D"/>
                              <w:sz w:val="16"/>
                              <w:szCs w:val="20"/>
                              <w:shd w:val="clear" w:color="auto" w:fill="FDFDFD"/>
                            </w:rPr>
                            <w:t>er tilladt med en aftale med Copydan Tekst &amp; Nod</w:t>
                          </w:r>
                          <w:r>
                            <w:rPr>
                              <w:rFonts w:ascii="Verdana" w:hAnsi="Verdana"/>
                              <w:color w:val="1F497D"/>
                              <w:sz w:val="16"/>
                              <w:szCs w:val="20"/>
                              <w:shd w:val="clear" w:color="auto" w:fill="FDFDFD"/>
                            </w:rPr>
                            <w:t>e</w:t>
                          </w:r>
                        </w:p>
                        <w:p w14:paraId="0DB670F6" w14:textId="77777777" w:rsidR="00A54498" w:rsidRPr="00FC267A" w:rsidRDefault="00A54498" w:rsidP="00CD30D4">
                          <w:pPr>
                            <w:rPr>
                              <w:rFonts w:cs="Calibri"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ab/>
                          </w:r>
                          <w:r>
                            <w:rPr>
                              <w:i/>
                              <w:sz w:val="20"/>
                            </w:rPr>
                            <w:tab/>
                          </w:r>
                        </w:p>
                        <w:p w14:paraId="2B1834C8" w14:textId="77777777" w:rsidR="00A54498" w:rsidRPr="00F931F2" w:rsidRDefault="00A54498" w:rsidP="00CD30D4">
                          <w:pPr>
                            <w:rPr>
                              <w:i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A0C1FF2" id="Tekstfelt 2" o:spid="_x0000_s1055" type="#_x0000_t202" style="position:absolute;margin-left:25.3pt;margin-top:7.65pt;width:486pt;height:54.2pt;z-index:2516618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" filled="f" stroked="f">
              <v:textbox style="mso-fit-shape-to-text:t">
                <w:txbxContent>
                  <w:p w14:paraId="6FAAE838" w14:textId="5A63AFA3" w:rsidR="00A54498" w:rsidRDefault="00A54498" w:rsidP="00CD30D4">
                    <w:pPr>
                      <w:rPr>
                        <w:rFonts w:ascii="Verdana" w:hAnsi="Verdana"/>
                        <w:color w:val="1F497D"/>
                        <w:sz w:val="16"/>
                        <w:szCs w:val="20"/>
                        <w:shd w:val="clear" w:color="auto" w:fill="FDFDFD"/>
                      </w:rPr>
                    </w:pPr>
                    <w:r w:rsidRPr="00FC267A">
                      <w:rPr>
                        <w:rFonts w:ascii="Verdana" w:hAnsi="Verdana"/>
                        <w:color w:val="1F497D"/>
                        <w:sz w:val="16"/>
                        <w:szCs w:val="20"/>
                        <w:shd w:val="clear" w:color="auto" w:fill="FDFDFD"/>
                      </w:rPr>
                      <w:t>Eksemplarfremstilling af papirkopier/prints til undervisningsbrug</w:t>
                    </w:r>
                    <w:r>
                      <w:rPr>
                        <w:rFonts w:ascii="Verdana" w:hAnsi="Verdana"/>
                        <w:color w:val="1F497D"/>
                        <w:sz w:val="16"/>
                        <w:szCs w:val="20"/>
                        <w:shd w:val="clear" w:color="auto" w:fill="FDFDFD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1F497D"/>
                        <w:sz w:val="16"/>
                        <w:szCs w:val="20"/>
                        <w:shd w:val="clear" w:color="auto" w:fill="FDFDFD"/>
                      </w:rPr>
                      <w:tab/>
                      <w:t xml:space="preserve">   </w:t>
                    </w:r>
                    <w:r w:rsidRPr="009F0587">
                      <w:rPr>
                        <w:rFonts w:ascii="Verdana" w:hAnsi="Verdana"/>
                        <w:sz w:val="16"/>
                      </w:rPr>
                      <w:t xml:space="preserve">Redigeret: </w:t>
                    </w:r>
                    <w:r>
                      <w:rPr>
                        <w:rFonts w:ascii="Verdana" w:hAnsi="Verdana"/>
                        <w:sz w:val="16"/>
                      </w:rPr>
                      <w:fldChar w:fldCharType="begin"/>
                    </w:r>
                    <w:r>
                      <w:rPr>
                        <w:rFonts w:ascii="Verdana" w:hAnsi="Verdana"/>
                        <w:sz w:val="16"/>
                      </w:rPr>
                      <w:instrText xml:space="preserve"> SAVEDATE \@ "d. MMMM yyyy" \* MERGEFORMAT </w:instrText>
                    </w:r>
                    <w:r>
                      <w:rPr>
                        <w:rFonts w:ascii="Verdana" w:hAnsi="Verdana"/>
                        <w:sz w:val="16"/>
                      </w:rPr>
                      <w:fldChar w:fldCharType="separate"/>
                    </w:r>
                    <w:r w:rsidR="005918BE">
                      <w:rPr>
                        <w:rFonts w:ascii="Verdana" w:hAnsi="Verdana"/>
                        <w:noProof/>
                        <w:sz w:val="16"/>
                      </w:rPr>
                      <w:t>6. februar 2018</w:t>
                    </w:r>
                    <w:r>
                      <w:rPr>
                        <w:rFonts w:ascii="Verdana" w:hAnsi="Verdana"/>
                        <w:sz w:val="16"/>
                      </w:rPr>
                      <w:fldChar w:fldCharType="end"/>
                    </w:r>
                  </w:p>
                  <w:p w14:paraId="0A9B952C" w14:textId="77777777" w:rsidR="00A54498" w:rsidRPr="00FC267A" w:rsidRDefault="00A54498" w:rsidP="00CD30D4">
                    <w:pPr>
                      <w:rPr>
                        <w:rFonts w:cs="Calibri"/>
                        <w:sz w:val="20"/>
                      </w:rPr>
                    </w:pPr>
                    <w:r w:rsidRPr="00FC267A">
                      <w:rPr>
                        <w:rFonts w:ascii="Verdana" w:hAnsi="Verdana"/>
                        <w:color w:val="1F497D"/>
                        <w:sz w:val="16"/>
                        <w:szCs w:val="20"/>
                        <w:shd w:val="clear" w:color="auto" w:fill="FDFDFD"/>
                      </w:rPr>
                      <w:t>er tilladt med en aftale med Copydan Tekst &amp; Nod</w:t>
                    </w:r>
                    <w:r>
                      <w:rPr>
                        <w:rFonts w:ascii="Verdana" w:hAnsi="Verdana"/>
                        <w:color w:val="1F497D"/>
                        <w:sz w:val="16"/>
                        <w:szCs w:val="20"/>
                        <w:shd w:val="clear" w:color="auto" w:fill="FDFDFD"/>
                      </w:rPr>
                      <w:t>e</w:t>
                    </w:r>
                  </w:p>
                  <w:p w14:paraId="0DB670F6" w14:textId="77777777" w:rsidR="00A54498" w:rsidRPr="00FC267A" w:rsidRDefault="00A54498" w:rsidP="00CD30D4">
                    <w:pPr>
                      <w:rPr>
                        <w:rFonts w:cs="Calibri"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ab/>
                    </w:r>
                    <w:r>
                      <w:rPr>
                        <w:i/>
                        <w:sz w:val="20"/>
                      </w:rPr>
                      <w:tab/>
                    </w:r>
                  </w:p>
                  <w:p w14:paraId="2B1834C8" w14:textId="77777777" w:rsidR="00A54498" w:rsidRPr="00F931F2" w:rsidRDefault="00A54498" w:rsidP="00CD30D4">
                    <w:pPr>
                      <w:rPr>
                        <w:i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A2DA77" w14:textId="77777777" w:rsidR="00C30B18" w:rsidRDefault="00C30B18">
      <w:r>
        <w:separator/>
      </w:r>
    </w:p>
  </w:footnote>
  <w:footnote w:type="continuationSeparator" w:id="0">
    <w:p w14:paraId="0E498062" w14:textId="77777777" w:rsidR="00C30B18" w:rsidRDefault="00C30B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832B8" w14:textId="77777777" w:rsidR="00A54498" w:rsidRDefault="00A54498">
    <w:pPr>
      <w:pStyle w:val="Sidehoved"/>
    </w:pP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3015"/>
      <w:gridCol w:w="6623"/>
    </w:tblGrid>
    <w:tr w:rsidR="00A54498" w:rsidRPr="00A17087" w14:paraId="55D5C850" w14:textId="77777777">
      <w:tc>
        <w:tcPr>
          <w:tcW w:w="1500" w:type="pct"/>
          <w:tcBorders>
            <w:bottom w:val="single" w:sz="4" w:space="0" w:color="943634"/>
          </w:tcBorders>
          <w:shd w:val="clear" w:color="auto" w:fill="943634"/>
          <w:vAlign w:val="bottom"/>
        </w:tcPr>
        <w:p w14:paraId="7CCEA7D7" w14:textId="77777777" w:rsidR="00A54498" w:rsidRPr="00682F1B" w:rsidRDefault="00A54498" w:rsidP="001F4ACE">
          <w:pPr>
            <w:pStyle w:val="Sidehoved"/>
            <w:jc w:val="right"/>
            <w:rPr>
              <w:rFonts w:ascii="Calibri" w:hAnsi="Calibri"/>
              <w:color w:val="FFFFFF"/>
              <w:sz w:val="32"/>
            </w:rPr>
          </w:pPr>
          <w:r w:rsidRPr="00682F1B">
            <w:rPr>
              <w:rFonts w:ascii="Calibri" w:hAnsi="Calibri"/>
              <w:color w:val="FFFFFF"/>
              <w:sz w:val="32"/>
            </w:rPr>
            <w:t>Matematikbanken.dk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1F09CBA2" w14:textId="2E9B399A" w:rsidR="00A54498" w:rsidRPr="00682F1B" w:rsidRDefault="00A54498" w:rsidP="001F4ACE">
          <w:pPr>
            <w:pStyle w:val="Sidehoved"/>
            <w:rPr>
              <w:smallCaps/>
              <w:color w:val="76923C"/>
              <w:sz w:val="28"/>
            </w:rPr>
          </w:pPr>
          <w:r>
            <w:rPr>
              <w:rFonts w:ascii="Calibri" w:hAnsi="Calibri"/>
              <w:b/>
              <w:bCs/>
              <w:smallCaps/>
              <w:sz w:val="32"/>
            </w:rPr>
            <w:t>w</w:t>
          </w:r>
          <w:r w:rsidR="0099615E">
            <w:rPr>
              <w:rFonts w:ascii="Calibri" w:hAnsi="Calibri"/>
              <w:b/>
              <w:bCs/>
              <w:smallCaps/>
              <w:sz w:val="32"/>
            </w:rPr>
            <w:t>ordmat - vejledning - tilrettet 6. klasse.</w:t>
          </w:r>
        </w:p>
      </w:tc>
    </w:tr>
  </w:tbl>
  <w:p w14:paraId="05728354" w14:textId="77777777" w:rsidR="00A54498" w:rsidRDefault="00A54498" w:rsidP="001F4AC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5pt;height:15pt" o:bullet="t">
        <v:imagedata r:id="rId1" o:title="bobbel"/>
      </v:shape>
    </w:pict>
  </w:numPicBullet>
  <w:numPicBullet w:numPicBulletId="1">
    <w:pict>
      <v:shape id="_x0000_i1029" type="#_x0000_t75" style="width:9pt;height:9pt" o:bullet="t">
        <v:imagedata r:id="rId2" o:title="clip_image001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FF725B"/>
    <w:multiLevelType w:val="hybridMultilevel"/>
    <w:tmpl w:val="786683D8"/>
    <w:lvl w:ilvl="0" w:tplc="EEB2E882">
      <w:start w:val="10"/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047F397C"/>
    <w:multiLevelType w:val="hybridMultilevel"/>
    <w:tmpl w:val="F87C3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1E6C13"/>
    <w:multiLevelType w:val="hybridMultilevel"/>
    <w:tmpl w:val="AAB0C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696198"/>
    <w:multiLevelType w:val="multilevel"/>
    <w:tmpl w:val="84A4F3E0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6" w15:restartNumberingAfterBreak="0">
    <w:nsid w:val="0FD87CDA"/>
    <w:multiLevelType w:val="hybridMultilevel"/>
    <w:tmpl w:val="F7F8790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EB5E52"/>
    <w:multiLevelType w:val="hybridMultilevel"/>
    <w:tmpl w:val="6F627BB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D4124"/>
    <w:multiLevelType w:val="hybridMultilevel"/>
    <w:tmpl w:val="41F015C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BE2F26"/>
    <w:multiLevelType w:val="hybridMultilevel"/>
    <w:tmpl w:val="5A281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8427D0"/>
    <w:multiLevelType w:val="hybridMultilevel"/>
    <w:tmpl w:val="29D0831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D01129"/>
    <w:multiLevelType w:val="hybridMultilevel"/>
    <w:tmpl w:val="06B25692"/>
    <w:lvl w:ilvl="0" w:tplc="040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 w15:restartNumberingAfterBreak="0">
    <w:nsid w:val="4BC75281"/>
    <w:multiLevelType w:val="hybridMultilevel"/>
    <w:tmpl w:val="F09644F2"/>
    <w:lvl w:ilvl="0" w:tplc="040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3" w15:restartNumberingAfterBreak="0">
    <w:nsid w:val="4CBE4AC6"/>
    <w:multiLevelType w:val="multilevel"/>
    <w:tmpl w:val="9BC0B63E"/>
    <w:lvl w:ilvl="0">
      <w:start w:val="1"/>
      <w:numFmt w:val="decimal"/>
      <w:pStyle w:val="Punktopstilling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529D246C"/>
    <w:multiLevelType w:val="multilevel"/>
    <w:tmpl w:val="2E3AD380"/>
    <w:styleLink w:val="TypografiPunkttegnSymbolsymbolFedVenstre012cmHngende"/>
    <w:lvl w:ilvl="0">
      <w:start w:val="1"/>
      <w:numFmt w:val="bullet"/>
      <w:lvlText w:val=""/>
      <w:lvlJc w:val="left"/>
      <w:pPr>
        <w:ind w:left="720" w:hanging="360"/>
      </w:pPr>
      <w:rPr>
        <w:rFonts w:ascii="Calibri" w:hAnsi="Calibri"/>
        <w:b/>
        <w:bCs/>
        <w:i w:val="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0056C"/>
    <w:multiLevelType w:val="singleLevel"/>
    <w:tmpl w:val="454AAC90"/>
    <w:lvl w:ilvl="0">
      <w:start w:val="1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6" w15:restartNumberingAfterBreak="0">
    <w:nsid w:val="57837B1C"/>
    <w:multiLevelType w:val="hybridMultilevel"/>
    <w:tmpl w:val="BDBEAF96"/>
    <w:lvl w:ilvl="0" w:tplc="E686539A">
      <w:start w:val="1"/>
      <w:numFmt w:val="bullet"/>
      <w:lvlText w:val=""/>
      <w:lvlJc w:val="left"/>
      <w:pPr>
        <w:ind w:left="786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5F6D18C4"/>
    <w:multiLevelType w:val="singleLevel"/>
    <w:tmpl w:val="779E506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61140BE9"/>
    <w:multiLevelType w:val="hybridMultilevel"/>
    <w:tmpl w:val="2F3099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5232D82"/>
    <w:multiLevelType w:val="hybridMultilevel"/>
    <w:tmpl w:val="15EAF0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53F7DC9"/>
    <w:multiLevelType w:val="hybridMultilevel"/>
    <w:tmpl w:val="89120250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5A6618D"/>
    <w:multiLevelType w:val="hybridMultilevel"/>
    <w:tmpl w:val="D004B66A"/>
    <w:lvl w:ilvl="0" w:tplc="040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5DC1E3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 w:tplc="0406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9D43168"/>
    <w:multiLevelType w:val="hybridMultilevel"/>
    <w:tmpl w:val="F9F84F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6B2996"/>
    <w:multiLevelType w:val="hybridMultilevel"/>
    <w:tmpl w:val="19F2A2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9E2A85"/>
    <w:multiLevelType w:val="hybridMultilevel"/>
    <w:tmpl w:val="29D0831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6"/>
  </w:num>
  <w:num w:numId="3">
    <w:abstractNumId w:val="21"/>
  </w:num>
  <w:num w:numId="4">
    <w:abstractNumId w:val="20"/>
  </w:num>
  <w:num w:numId="5">
    <w:abstractNumId w:val="5"/>
  </w:num>
  <w:num w:numId="6">
    <w:abstractNumId w:val="3"/>
  </w:num>
  <w:num w:numId="7">
    <w:abstractNumId w:val="4"/>
  </w:num>
  <w:num w:numId="8">
    <w:abstractNumId w:val="9"/>
  </w:num>
  <w:num w:numId="9">
    <w:abstractNumId w:val="19"/>
  </w:num>
  <w:num w:numId="10">
    <w:abstractNumId w:val="2"/>
  </w:num>
  <w:num w:numId="11">
    <w:abstractNumId w:val="1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2">
    <w:abstractNumId w:val="1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3">
    <w:abstractNumId w:val="1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4">
    <w:abstractNumId w:val="1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5">
    <w:abstractNumId w:val="1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6">
    <w:abstractNumId w:val="1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7">
    <w:abstractNumId w:val="15"/>
    <w:lvlOverride w:ilvl="0">
      <w:startOverride w:val="13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</w:num>
  <w:num w:numId="20">
    <w:abstractNumId w:val="22"/>
  </w:num>
  <w:num w:numId="21">
    <w:abstractNumId w:val="10"/>
  </w:num>
  <w:num w:numId="22">
    <w:abstractNumId w:val="24"/>
  </w:num>
  <w:num w:numId="23">
    <w:abstractNumId w:val="7"/>
  </w:num>
  <w:num w:numId="24">
    <w:abstractNumId w:val="12"/>
  </w:num>
  <w:num w:numId="25">
    <w:abstractNumId w:val="11"/>
  </w:num>
  <w:num w:numId="26">
    <w:abstractNumId w:val="6"/>
  </w:num>
  <w:num w:numId="27">
    <w:abstractNumId w:val="8"/>
  </w:num>
  <w:num w:numId="28">
    <w:abstractNumId w:val="18"/>
  </w:num>
  <w:num w:numId="29">
    <w:abstractNumId w:val="23"/>
  </w:num>
  <w:num w:numId="30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a-DK" w:vendorID="64" w:dllVersion="6" w:nlCheck="1" w:checkStyle="0"/>
  <w:activeWritingStyle w:appName="MSWord" w:lang="en-US" w:vendorID="64" w:dllVersion="6" w:nlCheck="1" w:checkStyle="1"/>
  <w:activeWritingStyle w:appName="MSWord" w:lang="da-DK" w:vendorID="64" w:dllVersion="0" w:nlCheck="1" w:checkStyle="0"/>
  <w:activeWritingStyle w:appName="MSWord" w:lang="da-DK" w:vendorID="64" w:dllVersion="131078" w:nlCheck="1" w:checkStyle="0"/>
  <w:activeWritingStyle w:appName="MSWord" w:lang="en-US" w:vendorID="64" w:dllVersion="131078" w:nlCheck="1" w:checkStyle="1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1304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451"/>
    <w:rsid w:val="00000820"/>
    <w:rsid w:val="000068A0"/>
    <w:rsid w:val="000209A8"/>
    <w:rsid w:val="000272A8"/>
    <w:rsid w:val="0003459E"/>
    <w:rsid w:val="00055533"/>
    <w:rsid w:val="00060295"/>
    <w:rsid w:val="00085483"/>
    <w:rsid w:val="000A63D2"/>
    <w:rsid w:val="000A6D44"/>
    <w:rsid w:val="000A7D51"/>
    <w:rsid w:val="000B2C15"/>
    <w:rsid w:val="000B5451"/>
    <w:rsid w:val="000B64C6"/>
    <w:rsid w:val="000C172D"/>
    <w:rsid w:val="000C6173"/>
    <w:rsid w:val="001331AC"/>
    <w:rsid w:val="00152260"/>
    <w:rsid w:val="0015681F"/>
    <w:rsid w:val="001610A0"/>
    <w:rsid w:val="001622EB"/>
    <w:rsid w:val="00180EA6"/>
    <w:rsid w:val="00187864"/>
    <w:rsid w:val="001D28C9"/>
    <w:rsid w:val="001E596D"/>
    <w:rsid w:val="001F4ACE"/>
    <w:rsid w:val="001F55C2"/>
    <w:rsid w:val="001F62F7"/>
    <w:rsid w:val="00243B99"/>
    <w:rsid w:val="002500FC"/>
    <w:rsid w:val="00253D32"/>
    <w:rsid w:val="00254DB2"/>
    <w:rsid w:val="00260A6C"/>
    <w:rsid w:val="002872C4"/>
    <w:rsid w:val="00287F11"/>
    <w:rsid w:val="002978A4"/>
    <w:rsid w:val="002B014B"/>
    <w:rsid w:val="002D3FB1"/>
    <w:rsid w:val="002D47FA"/>
    <w:rsid w:val="002E2ACF"/>
    <w:rsid w:val="002E5846"/>
    <w:rsid w:val="002E5F68"/>
    <w:rsid w:val="002F3915"/>
    <w:rsid w:val="00331FB1"/>
    <w:rsid w:val="00334CDF"/>
    <w:rsid w:val="00353E76"/>
    <w:rsid w:val="00364C09"/>
    <w:rsid w:val="003B2651"/>
    <w:rsid w:val="003B4CDF"/>
    <w:rsid w:val="003B5437"/>
    <w:rsid w:val="003B5FB0"/>
    <w:rsid w:val="003C7A70"/>
    <w:rsid w:val="003D577F"/>
    <w:rsid w:val="00423614"/>
    <w:rsid w:val="004256D7"/>
    <w:rsid w:val="00425A04"/>
    <w:rsid w:val="0045319C"/>
    <w:rsid w:val="0045637D"/>
    <w:rsid w:val="00472B8A"/>
    <w:rsid w:val="00473008"/>
    <w:rsid w:val="00481D0D"/>
    <w:rsid w:val="004843CF"/>
    <w:rsid w:val="00485F5E"/>
    <w:rsid w:val="004A05D8"/>
    <w:rsid w:val="004A2163"/>
    <w:rsid w:val="004C4820"/>
    <w:rsid w:val="004D45CF"/>
    <w:rsid w:val="004D6FDF"/>
    <w:rsid w:val="004E2D2E"/>
    <w:rsid w:val="0050106C"/>
    <w:rsid w:val="005245E0"/>
    <w:rsid w:val="005308EC"/>
    <w:rsid w:val="00531461"/>
    <w:rsid w:val="00572121"/>
    <w:rsid w:val="005868AE"/>
    <w:rsid w:val="005918BE"/>
    <w:rsid w:val="005B22D3"/>
    <w:rsid w:val="005C1086"/>
    <w:rsid w:val="005E0769"/>
    <w:rsid w:val="005E20AE"/>
    <w:rsid w:val="00615C3C"/>
    <w:rsid w:val="00632DAE"/>
    <w:rsid w:val="00647AB5"/>
    <w:rsid w:val="0065483D"/>
    <w:rsid w:val="00683B26"/>
    <w:rsid w:val="006A3781"/>
    <w:rsid w:val="006B2B28"/>
    <w:rsid w:val="006C215A"/>
    <w:rsid w:val="006E583B"/>
    <w:rsid w:val="00731120"/>
    <w:rsid w:val="00742698"/>
    <w:rsid w:val="00761D56"/>
    <w:rsid w:val="0077209C"/>
    <w:rsid w:val="00790BE8"/>
    <w:rsid w:val="007A4E57"/>
    <w:rsid w:val="007E33B4"/>
    <w:rsid w:val="00807C23"/>
    <w:rsid w:val="0084734A"/>
    <w:rsid w:val="00864E22"/>
    <w:rsid w:val="008716E7"/>
    <w:rsid w:val="00883C52"/>
    <w:rsid w:val="00886D4E"/>
    <w:rsid w:val="00891CEE"/>
    <w:rsid w:val="008A4D5E"/>
    <w:rsid w:val="008D0E75"/>
    <w:rsid w:val="008D4A24"/>
    <w:rsid w:val="008E4F41"/>
    <w:rsid w:val="009017D2"/>
    <w:rsid w:val="00904ED3"/>
    <w:rsid w:val="00916FD7"/>
    <w:rsid w:val="009526CB"/>
    <w:rsid w:val="00955836"/>
    <w:rsid w:val="00956765"/>
    <w:rsid w:val="009703E9"/>
    <w:rsid w:val="0097357C"/>
    <w:rsid w:val="009759E2"/>
    <w:rsid w:val="009919F6"/>
    <w:rsid w:val="0099615E"/>
    <w:rsid w:val="009B06D6"/>
    <w:rsid w:val="009B42FC"/>
    <w:rsid w:val="009C1D67"/>
    <w:rsid w:val="009D52E7"/>
    <w:rsid w:val="009F0587"/>
    <w:rsid w:val="00A03162"/>
    <w:rsid w:val="00A077C4"/>
    <w:rsid w:val="00A17C02"/>
    <w:rsid w:val="00A20818"/>
    <w:rsid w:val="00A25745"/>
    <w:rsid w:val="00A31565"/>
    <w:rsid w:val="00A40A75"/>
    <w:rsid w:val="00A54498"/>
    <w:rsid w:val="00A611F0"/>
    <w:rsid w:val="00A61C6D"/>
    <w:rsid w:val="00A862EF"/>
    <w:rsid w:val="00A9251F"/>
    <w:rsid w:val="00AC7AF1"/>
    <w:rsid w:val="00AD4213"/>
    <w:rsid w:val="00AE34ED"/>
    <w:rsid w:val="00AF6128"/>
    <w:rsid w:val="00B06FEA"/>
    <w:rsid w:val="00B35247"/>
    <w:rsid w:val="00B41C6F"/>
    <w:rsid w:val="00B5011D"/>
    <w:rsid w:val="00B50555"/>
    <w:rsid w:val="00B63823"/>
    <w:rsid w:val="00B7644D"/>
    <w:rsid w:val="00B84CAF"/>
    <w:rsid w:val="00BC4499"/>
    <w:rsid w:val="00BD30BC"/>
    <w:rsid w:val="00BD3782"/>
    <w:rsid w:val="00BE1F85"/>
    <w:rsid w:val="00BE52A8"/>
    <w:rsid w:val="00BE762A"/>
    <w:rsid w:val="00C129DF"/>
    <w:rsid w:val="00C30B18"/>
    <w:rsid w:val="00C316D0"/>
    <w:rsid w:val="00C44547"/>
    <w:rsid w:val="00C57EF9"/>
    <w:rsid w:val="00C7568A"/>
    <w:rsid w:val="00C93AEC"/>
    <w:rsid w:val="00CA0439"/>
    <w:rsid w:val="00CA37E4"/>
    <w:rsid w:val="00CA43B9"/>
    <w:rsid w:val="00CB6D32"/>
    <w:rsid w:val="00CD30D4"/>
    <w:rsid w:val="00CF082C"/>
    <w:rsid w:val="00CF40E1"/>
    <w:rsid w:val="00D073FC"/>
    <w:rsid w:val="00D13C18"/>
    <w:rsid w:val="00D20103"/>
    <w:rsid w:val="00D403CE"/>
    <w:rsid w:val="00D4194B"/>
    <w:rsid w:val="00D4577A"/>
    <w:rsid w:val="00D57913"/>
    <w:rsid w:val="00D653FC"/>
    <w:rsid w:val="00D74FE8"/>
    <w:rsid w:val="00D76D3C"/>
    <w:rsid w:val="00D80A79"/>
    <w:rsid w:val="00D92EF6"/>
    <w:rsid w:val="00DA0E68"/>
    <w:rsid w:val="00DB0E02"/>
    <w:rsid w:val="00DC6D7D"/>
    <w:rsid w:val="00DD0E60"/>
    <w:rsid w:val="00DD7CCC"/>
    <w:rsid w:val="00DE557D"/>
    <w:rsid w:val="00DF2D69"/>
    <w:rsid w:val="00DF66B5"/>
    <w:rsid w:val="00E103CF"/>
    <w:rsid w:val="00E201FA"/>
    <w:rsid w:val="00E4210E"/>
    <w:rsid w:val="00E453EF"/>
    <w:rsid w:val="00E472D2"/>
    <w:rsid w:val="00E666B3"/>
    <w:rsid w:val="00E75605"/>
    <w:rsid w:val="00E76EE1"/>
    <w:rsid w:val="00E771EB"/>
    <w:rsid w:val="00E95FA3"/>
    <w:rsid w:val="00EC16C4"/>
    <w:rsid w:val="00F013A5"/>
    <w:rsid w:val="00F55EDC"/>
    <w:rsid w:val="00F931F2"/>
    <w:rsid w:val="00FA4442"/>
    <w:rsid w:val="00FE19D6"/>
    <w:rsid w:val="00FE79CF"/>
    <w:rsid w:val="00FF0675"/>
    <w:rsid w:val="00FF0AD7"/>
    <w:rsid w:val="00FF11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10B4A2"/>
  <w15:docId w15:val="{533BDFB0-62EF-4303-B4C5-60C312D94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22EB"/>
    <w:rPr>
      <w:rFonts w:asciiTheme="majorHAnsi" w:eastAsiaTheme="minorEastAsia" w:hAnsiTheme="majorHAnsi" w:cstheme="minorBidi"/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1622EB"/>
    <w:pPr>
      <w:keepNext/>
      <w:outlineLvl w:val="0"/>
    </w:pPr>
    <w:rPr>
      <w:rFonts w:ascii="Calibri" w:eastAsia="Times New Roman" w:hAnsi="Calibri" w:cs="Times New Roman"/>
      <w:b/>
      <w:bCs/>
      <w:smallCaps/>
      <w:color w:val="943634" w:themeColor="accent2" w:themeShade="BF"/>
      <w:kern w:val="32"/>
      <w:sz w:val="32"/>
      <w:szCs w:val="32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1622EB"/>
    <w:pPr>
      <w:keepNext/>
      <w:outlineLvl w:val="1"/>
    </w:pPr>
    <w:rPr>
      <w:rFonts w:asciiTheme="minorHAnsi" w:eastAsiaTheme="minorHAnsi" w:hAnsiTheme="minorHAnsi"/>
      <w:b/>
      <w:color w:val="548DD4" w:themeColor="text2" w:themeTint="99"/>
      <w:sz w:val="28"/>
      <w:szCs w:val="22"/>
      <w:lang w:eastAsia="en-US"/>
    </w:rPr>
  </w:style>
  <w:style w:type="paragraph" w:styleId="Overskrift3">
    <w:name w:val="heading 3"/>
    <w:basedOn w:val="Normal"/>
    <w:next w:val="Normal"/>
    <w:link w:val="Overskrift3Tegn"/>
    <w:unhideWhenUsed/>
    <w:qFormat/>
    <w:rsid w:val="00682F1B"/>
    <w:pPr>
      <w:keepNext/>
      <w:keepLines/>
      <w:outlineLvl w:val="2"/>
    </w:pPr>
    <w:rPr>
      <w:rFonts w:ascii="Calibri" w:eastAsiaTheme="majorEastAsia" w:hAnsi="Calibri" w:cstheme="majorBidi"/>
      <w:b/>
      <w:b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rsid w:val="00626CFD"/>
    <w:rPr>
      <w:strike w:val="0"/>
      <w:dstrike w:val="0"/>
      <w:color w:val="002BB8"/>
      <w:u w:val="none"/>
      <w:effect w:val="none"/>
    </w:rPr>
  </w:style>
  <w:style w:type="paragraph" w:styleId="Markeringsbobletekst">
    <w:name w:val="Balloon Text"/>
    <w:basedOn w:val="Normal"/>
    <w:link w:val="MarkeringsbobletekstTegn"/>
    <w:rsid w:val="00880F7E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880F7E"/>
    <w:rPr>
      <w:rFonts w:ascii="Tahoma" w:hAnsi="Tahoma" w:cs="Tahoma"/>
      <w:sz w:val="16"/>
      <w:szCs w:val="16"/>
      <w:lang w:eastAsia="en-US"/>
    </w:rPr>
  </w:style>
  <w:style w:type="paragraph" w:styleId="Fodnotetekst">
    <w:name w:val="footnote text"/>
    <w:basedOn w:val="Normal"/>
    <w:link w:val="FodnotetekstTegn"/>
    <w:rsid w:val="00626CFD"/>
    <w:rPr>
      <w:sz w:val="20"/>
      <w:szCs w:val="20"/>
    </w:rPr>
  </w:style>
  <w:style w:type="character" w:styleId="Fodnotehenvisning">
    <w:name w:val="footnote reference"/>
    <w:rsid w:val="00626CFD"/>
    <w:rPr>
      <w:vertAlign w:val="superscript"/>
    </w:rPr>
  </w:style>
  <w:style w:type="paragraph" w:styleId="Sidehoved">
    <w:name w:val="header"/>
    <w:basedOn w:val="Normal"/>
    <w:link w:val="SidehovedTegn"/>
    <w:uiPriority w:val="99"/>
    <w:rsid w:val="00930BFC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uiPriority w:val="99"/>
    <w:rsid w:val="00930BFC"/>
    <w:rPr>
      <w:sz w:val="24"/>
      <w:szCs w:val="24"/>
      <w:lang w:eastAsia="en-US"/>
    </w:rPr>
  </w:style>
  <w:style w:type="paragraph" w:styleId="Sidefod">
    <w:name w:val="footer"/>
    <w:basedOn w:val="Normal"/>
    <w:link w:val="SidefodTegn"/>
    <w:rsid w:val="00930BFC"/>
    <w:pPr>
      <w:tabs>
        <w:tab w:val="center" w:pos="4819"/>
        <w:tab w:val="right" w:pos="9638"/>
      </w:tabs>
    </w:pPr>
  </w:style>
  <w:style w:type="character" w:customStyle="1" w:styleId="SidefodTegn">
    <w:name w:val="Sidefod Tegn"/>
    <w:link w:val="Sidefod"/>
    <w:rsid w:val="00930BFC"/>
    <w:rPr>
      <w:sz w:val="24"/>
      <w:szCs w:val="24"/>
      <w:lang w:eastAsia="en-US"/>
    </w:rPr>
  </w:style>
  <w:style w:type="character" w:styleId="Pladsholdertekst">
    <w:name w:val="Placeholder Text"/>
    <w:basedOn w:val="Standardskrifttypeiafsnit"/>
    <w:uiPriority w:val="99"/>
    <w:semiHidden/>
    <w:rsid w:val="00880F7E"/>
    <w:rPr>
      <w:color w:val="808080"/>
    </w:rPr>
  </w:style>
  <w:style w:type="character" w:customStyle="1" w:styleId="Overskrift2Tegn">
    <w:name w:val="Overskrift 2 Tegn"/>
    <w:link w:val="Overskrift2"/>
    <w:uiPriority w:val="9"/>
    <w:rsid w:val="001622EB"/>
    <w:rPr>
      <w:rFonts w:asciiTheme="minorHAnsi" w:eastAsiaTheme="minorHAnsi" w:hAnsiTheme="minorHAnsi" w:cstheme="minorBidi"/>
      <w:b/>
      <w:color w:val="548DD4" w:themeColor="text2" w:themeTint="99"/>
      <w:sz w:val="28"/>
      <w:szCs w:val="22"/>
      <w:lang w:eastAsia="en-US"/>
    </w:rPr>
  </w:style>
  <w:style w:type="character" w:customStyle="1" w:styleId="Overskrift1Tegn">
    <w:name w:val="Overskrift 1 Tegn"/>
    <w:basedOn w:val="Standardskrifttypeiafsnit"/>
    <w:link w:val="Overskrift1"/>
    <w:rsid w:val="001622EB"/>
    <w:rPr>
      <w:rFonts w:ascii="Calibri" w:hAnsi="Calibri"/>
      <w:b/>
      <w:bCs/>
      <w:smallCaps/>
      <w:color w:val="943634" w:themeColor="accent2" w:themeShade="BF"/>
      <w:kern w:val="32"/>
      <w:sz w:val="32"/>
      <w:szCs w:val="32"/>
      <w:lang w:eastAsia="en-US"/>
    </w:rPr>
  </w:style>
  <w:style w:type="paragraph" w:customStyle="1" w:styleId="hovedoverskrift">
    <w:name w:val="hovedoverskrift"/>
    <w:basedOn w:val="Overskrift1"/>
    <w:next w:val="Normal"/>
    <w:qFormat/>
    <w:rsid w:val="00880F7E"/>
    <w:pPr>
      <w:jc w:val="center"/>
      <w:outlineLvl w:val="9"/>
    </w:pPr>
    <w:rPr>
      <w:rFonts w:asciiTheme="minorHAnsi" w:hAnsiTheme="minorHAnsi"/>
      <w:bCs w:val="0"/>
      <w:spacing w:val="80"/>
      <w:kern w:val="0"/>
      <w:sz w:val="72"/>
      <w:szCs w:val="20"/>
      <w:lang w:eastAsia="da-DK"/>
    </w:rPr>
  </w:style>
  <w:style w:type="table" w:styleId="Tabel-Gitter">
    <w:name w:val="Table Grid"/>
    <w:basedOn w:val="Tabel-Normal"/>
    <w:uiPriority w:val="59"/>
    <w:rsid w:val="00D739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k">
    <w:name w:val="Strong"/>
    <w:basedOn w:val="Standardskrifttypeiafsnit"/>
    <w:qFormat/>
    <w:rsid w:val="00682F1B"/>
    <w:rPr>
      <w:rFonts w:asciiTheme="minorHAnsi" w:hAnsiTheme="minorHAnsi"/>
      <w:b/>
      <w:bCs/>
      <w:sz w:val="24"/>
    </w:rPr>
  </w:style>
  <w:style w:type="character" w:customStyle="1" w:styleId="Overskrift3Tegn">
    <w:name w:val="Overskrift 3 Tegn"/>
    <w:basedOn w:val="Standardskrifttypeiafsnit"/>
    <w:link w:val="Overskrift3"/>
    <w:rsid w:val="00682F1B"/>
    <w:rPr>
      <w:rFonts w:ascii="Calibri" w:eastAsiaTheme="majorEastAsia" w:hAnsi="Calibri" w:cstheme="majorBidi"/>
      <w:b/>
      <w:bCs/>
      <w:sz w:val="24"/>
      <w:szCs w:val="24"/>
      <w:lang w:eastAsia="en-US"/>
    </w:rPr>
  </w:style>
  <w:style w:type="numbering" w:customStyle="1" w:styleId="TypografiPunkttegnSymbolsymbolFedVenstre012cmHngende">
    <w:name w:val="Typografi Punkttegn Symbol (symbol) Fed Venstre:  012 cm Hængende:..."/>
    <w:basedOn w:val="Ingenoversigt"/>
    <w:rsid w:val="00AE3014"/>
    <w:pPr>
      <w:numPr>
        <w:numId w:val="1"/>
      </w:numPr>
    </w:pPr>
  </w:style>
  <w:style w:type="paragraph" w:customStyle="1" w:styleId="Punktopstilling">
    <w:name w:val="Punktopstilling"/>
    <w:basedOn w:val="OPGAVE"/>
    <w:link w:val="PunktopstillingTegn"/>
    <w:qFormat/>
    <w:rsid w:val="001622EB"/>
    <w:pPr>
      <w:numPr>
        <w:numId w:val="30"/>
      </w:numPr>
    </w:pPr>
  </w:style>
  <w:style w:type="character" w:customStyle="1" w:styleId="PunktopstillingTegn">
    <w:name w:val="Punktopstilling Tegn"/>
    <w:basedOn w:val="Standardskrifttypeiafsnit"/>
    <w:link w:val="Punktopstilling"/>
    <w:rsid w:val="001622EB"/>
    <w:rPr>
      <w:rFonts w:asciiTheme="minorHAnsi" w:eastAsiaTheme="minorHAnsi" w:hAnsiTheme="minorHAnsi" w:cstheme="minorBidi"/>
      <w:i/>
      <w:color w:val="E36C0A" w:themeColor="accent6" w:themeShade="BF"/>
      <w:sz w:val="24"/>
      <w:szCs w:val="24"/>
      <w:lang w:eastAsia="en-US"/>
    </w:rPr>
  </w:style>
  <w:style w:type="paragraph" w:styleId="Listeafsnit">
    <w:name w:val="List Paragraph"/>
    <w:basedOn w:val="Normal"/>
    <w:uiPriority w:val="34"/>
    <w:qFormat/>
    <w:rsid w:val="001F4ACE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  <w:style w:type="character" w:styleId="BesgtLink">
    <w:name w:val="FollowedHyperlink"/>
    <w:basedOn w:val="Standardskrifttypeiafsnit"/>
    <w:rsid w:val="00A40A75"/>
    <w:rPr>
      <w:color w:val="800080" w:themeColor="followedHyperlink"/>
      <w:u w:val="single"/>
    </w:rPr>
  </w:style>
  <w:style w:type="character" w:customStyle="1" w:styleId="FodnotetekstTegn">
    <w:name w:val="Fodnotetekst Tegn"/>
    <w:link w:val="Fodnotetekst"/>
    <w:rsid w:val="009919F6"/>
    <w:rPr>
      <w:rFonts w:asciiTheme="minorHAnsi" w:hAnsiTheme="minorHAnsi"/>
      <w:lang w:eastAsia="en-US"/>
    </w:rPr>
  </w:style>
  <w:style w:type="paragraph" w:styleId="Billedtekst">
    <w:name w:val="caption"/>
    <w:basedOn w:val="Normal"/>
    <w:next w:val="Normal"/>
    <w:unhideWhenUsed/>
    <w:qFormat/>
    <w:rsid w:val="009919F6"/>
    <w:pPr>
      <w:spacing w:after="200"/>
    </w:pPr>
    <w:rPr>
      <w:rFonts w:ascii="Garamond" w:hAnsi="Garamond"/>
      <w:b/>
      <w:bCs/>
      <w:color w:val="4F81BD"/>
      <w:sz w:val="18"/>
      <w:szCs w:val="18"/>
    </w:rPr>
  </w:style>
  <w:style w:type="character" w:styleId="Kommentarhenvisning">
    <w:name w:val="annotation reference"/>
    <w:basedOn w:val="Standardskrifttypeiafsnit"/>
    <w:semiHidden/>
    <w:unhideWhenUsed/>
    <w:rsid w:val="009B42FC"/>
    <w:rPr>
      <w:sz w:val="18"/>
      <w:szCs w:val="18"/>
    </w:rPr>
  </w:style>
  <w:style w:type="paragraph" w:styleId="Kommentartekst">
    <w:name w:val="annotation text"/>
    <w:basedOn w:val="Normal"/>
    <w:link w:val="KommentartekstTegn"/>
    <w:semiHidden/>
    <w:unhideWhenUsed/>
    <w:rsid w:val="009B42FC"/>
  </w:style>
  <w:style w:type="character" w:customStyle="1" w:styleId="KommentartekstTegn">
    <w:name w:val="Kommentartekst Tegn"/>
    <w:basedOn w:val="Standardskrifttypeiafsnit"/>
    <w:link w:val="Kommentartekst"/>
    <w:semiHidden/>
    <w:rsid w:val="009B42FC"/>
    <w:rPr>
      <w:rFonts w:asciiTheme="minorHAnsi" w:hAnsiTheme="minorHAnsi"/>
      <w:sz w:val="24"/>
      <w:szCs w:val="24"/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semiHidden/>
    <w:unhideWhenUsed/>
    <w:rsid w:val="009B42FC"/>
    <w:rPr>
      <w:b/>
      <w:bCs/>
      <w:sz w:val="20"/>
      <w:szCs w:val="20"/>
    </w:rPr>
  </w:style>
  <w:style w:type="character" w:customStyle="1" w:styleId="KommentaremneTegn">
    <w:name w:val="Kommentaremne Tegn"/>
    <w:basedOn w:val="KommentartekstTegn"/>
    <w:link w:val="Kommentaremne"/>
    <w:semiHidden/>
    <w:rsid w:val="009B42FC"/>
    <w:rPr>
      <w:rFonts w:asciiTheme="minorHAnsi" w:hAnsiTheme="minorHAnsi"/>
      <w:b/>
      <w:bCs/>
      <w:sz w:val="24"/>
      <w:szCs w:val="24"/>
      <w:lang w:eastAsia="en-US"/>
    </w:rPr>
  </w:style>
  <w:style w:type="table" w:styleId="Gittertabel4-farve1">
    <w:name w:val="Grid Table 4 Accent 1"/>
    <w:basedOn w:val="Tabel-Normal"/>
    <w:uiPriority w:val="49"/>
    <w:rsid w:val="000A63D2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ittertabel5-mrk-farve5">
    <w:name w:val="Grid Table 5 Dark Accent 5"/>
    <w:basedOn w:val="Tabel-Normal"/>
    <w:uiPriority w:val="50"/>
    <w:rsid w:val="00632DA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paragraph" w:customStyle="1" w:styleId="OPGAVE">
    <w:name w:val="OPGAVE"/>
    <w:basedOn w:val="Normal"/>
    <w:link w:val="OPGAVETegn"/>
    <w:qFormat/>
    <w:rsid w:val="001622EB"/>
    <w:rPr>
      <w:rFonts w:asciiTheme="minorHAnsi" w:eastAsiaTheme="minorHAnsi" w:hAnsiTheme="minorHAnsi"/>
      <w:i/>
      <w:color w:val="E36C0A" w:themeColor="accent6" w:themeShade="BF"/>
      <w:lang w:eastAsia="en-US"/>
    </w:rPr>
  </w:style>
  <w:style w:type="character" w:customStyle="1" w:styleId="OPGAVETegn">
    <w:name w:val="OPGAVE Tegn"/>
    <w:basedOn w:val="Standardskrifttypeiafsnit"/>
    <w:link w:val="OPGAVE"/>
    <w:rsid w:val="001622EB"/>
    <w:rPr>
      <w:rFonts w:asciiTheme="minorHAnsi" w:eastAsiaTheme="minorHAnsi" w:hAnsiTheme="minorHAnsi" w:cstheme="minorBidi"/>
      <w:i/>
      <w:color w:val="E36C0A" w:themeColor="accent6" w:themeShade="BF"/>
      <w:sz w:val="24"/>
      <w:szCs w:val="24"/>
      <w:lang w:eastAsia="en-US"/>
    </w:rPr>
  </w:style>
  <w:style w:type="table" w:styleId="Gittertabel2-farve1">
    <w:name w:val="Grid Table 2 Accent 1"/>
    <w:basedOn w:val="Tabel-Normal"/>
    <w:uiPriority w:val="47"/>
    <w:rsid w:val="001622EB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623201">
              <w:marLeft w:val="-2928"/>
              <w:marRight w:val="0"/>
              <w:marTop w:val="0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911776">
                  <w:marLeft w:val="2928"/>
                  <w:marRight w:val="0"/>
                  <w:marTop w:val="720"/>
                  <w:marBottom w:val="0"/>
                  <w:divBdr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none" w:sz="0" w:space="0" w:color="auto"/>
                  </w:divBdr>
                  <w:divsChild>
                    <w:div w:id="100463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08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04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7433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03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7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92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tyles" Target="styles.xml"/><Relationship Id="rId12" Type="http://schemas.openxmlformats.org/officeDocument/2006/relationships/hyperlink" Target="http://goo.gl/wuBvvO" TargetMode="External"/><Relationship Id="rId17" Type="http://schemas.openxmlformats.org/officeDocument/2006/relationships/image" Target="media/image7.png"/><Relationship Id="rId25" Type="http://schemas.openxmlformats.org/officeDocument/2006/relationships/hyperlink" Target="http://www.eduap.com/wordmat/FAQ.aspx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://wordmat.blogspot.dk/" TargetMode="External"/><Relationship Id="rId5" Type="http://schemas.openxmlformats.org/officeDocument/2006/relationships/customXml" Target="../customXml/item5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rten\Dropbox\www.matematikbanken.dk\matbank%20skabelon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2011-03-29T00:00:00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42C94813CA764F8F43992E7DFAC20E" ma:contentTypeVersion="2" ma:contentTypeDescription="Opret et nyt dokument." ma:contentTypeScope="" ma:versionID="a37a3a2a85eac0f1a446345aa0c16754">
  <xsd:schema xmlns:xsd="http://www.w3.org/2001/XMLSchema" xmlns:xs="http://www.w3.org/2001/XMLSchema" xmlns:p="http://schemas.microsoft.com/office/2006/metadata/properties" xmlns:ns2="6fe76df8-41da-4583-9a3f-88218caa8c38" targetNamespace="http://schemas.microsoft.com/office/2006/metadata/properties" ma:root="true" ma:fieldsID="98b11e5a066a615c1ad251d0da6df945" ns2:_="">
    <xsd:import namespace="6fe76df8-41da-4583-9a3f-88218caa8c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76df8-41da-4583-9a3f-88218caa8c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1A9DC83-7E2C-46D7-B0F5-914931EA28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CBFFC4-A61B-4FE2-A14E-D414C312E3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76df8-41da-4583-9a3f-88218caa8c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F72670-6C9B-462C-87EE-AEEEFB4F6FE1}">
  <ds:schemaRefs>
    <ds:schemaRef ds:uri="http://purl.org/dc/terms/"/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6fe76df8-41da-4583-9a3f-88218caa8c38"/>
  </ds:schemaRefs>
</ds:datastoreItem>
</file>

<file path=customXml/itemProps5.xml><?xml version="1.0" encoding="utf-8"?>
<ds:datastoreItem xmlns:ds="http://schemas.openxmlformats.org/officeDocument/2006/customXml" ds:itemID="{32175E60-90D2-48BF-9677-1601DEC4B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matbank skabelon</Template>
  <TotalTime>1</TotalTime>
  <Pages>11</Pages>
  <Words>1190</Words>
  <Characters>7261</Characters>
  <Application>Microsoft Office Word</Application>
  <DocSecurity>0</DocSecurity>
  <Lines>60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Potensregning  Øvelser til brug af potens regler</vt:lpstr>
    </vt:vector>
  </TitlesOfParts>
  <Company>BS</Company>
  <LinksUpToDate>false</LinksUpToDate>
  <CharactersWithSpaces>8435</CharactersWithSpaces>
  <SharedDoc>false</SharedDoc>
  <HLinks>
    <vt:vector size="24" baseType="variant">
      <vt:variant>
        <vt:i4>1179721</vt:i4>
      </vt:variant>
      <vt:variant>
        <vt:i4>57</vt:i4>
      </vt:variant>
      <vt:variant>
        <vt:i4>0</vt:i4>
      </vt:variant>
      <vt:variant>
        <vt:i4>5</vt:i4>
      </vt:variant>
      <vt:variant>
        <vt:lpwstr>http://da.wikipedia.org/wiki/Differentialregning</vt:lpwstr>
      </vt:variant>
      <vt:variant>
        <vt:lpwstr/>
      </vt:variant>
      <vt:variant>
        <vt:i4>2097205</vt:i4>
      </vt:variant>
      <vt:variant>
        <vt:i4>54</vt:i4>
      </vt:variant>
      <vt:variant>
        <vt:i4>0</vt:i4>
      </vt:variant>
      <vt:variant>
        <vt:i4>5</vt:i4>
      </vt:variant>
      <vt:variant>
        <vt:lpwstr>http://www.mat1.dk/igangOpgDiff.pdf</vt:lpwstr>
      </vt:variant>
      <vt:variant>
        <vt:lpwstr/>
      </vt:variant>
      <vt:variant>
        <vt:i4>2752565</vt:i4>
      </vt:variant>
      <vt:variant>
        <vt:i4>51</vt:i4>
      </vt:variant>
      <vt:variant>
        <vt:i4>0</vt:i4>
      </vt:variant>
      <vt:variant>
        <vt:i4>5</vt:i4>
      </vt:variant>
      <vt:variant>
        <vt:lpwstr>http://charlotte.jessen5.person.emu.dk/introduktion_til_differentialreg.htm</vt:lpwstr>
      </vt:variant>
      <vt:variant>
        <vt:lpwstr/>
      </vt:variant>
      <vt:variant>
        <vt:i4>1966106</vt:i4>
      </vt:variant>
      <vt:variant>
        <vt:i4>48</vt:i4>
      </vt:variant>
      <vt:variant>
        <vt:i4>0</vt:i4>
      </vt:variant>
      <vt:variant>
        <vt:i4>5</vt:i4>
      </vt:variant>
      <vt:variant>
        <vt:lpwstr>http://jesper.matthiasen.person.emu.dk/matematik/Forloeb/Diff-intro-sep2000/Diffintro.htm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Potensregning  Øvelser til brug af potens regler</dc:title>
  <dc:creator>Morten Graae</dc:creator>
  <cp:lastModifiedBy>Jens Martin Holm</cp:lastModifiedBy>
  <cp:revision>2</cp:revision>
  <cp:lastPrinted>2013-10-24T08:26:00Z</cp:lastPrinted>
  <dcterms:created xsi:type="dcterms:W3CDTF">2018-02-07T10:44:00Z</dcterms:created>
  <dcterms:modified xsi:type="dcterms:W3CDTF">2018-02-07T10:44:00Z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0x010100CF42C94813CA764F8F43992E7DFAC20E</vt:lpwstr>
  </property>
</Properties>
</file>